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68"/>
        <w:tblW w:w="110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44"/>
      </w:tblGrid>
      <w:tr w:rsidR="003D29CD" w:rsidTr="002E7DC0">
        <w:trPr>
          <w:trHeight w:val="13403"/>
        </w:trPr>
        <w:tc>
          <w:tcPr>
            <w:tcW w:w="1104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C24DD" w:rsidRPr="005D4061" w:rsidRDefault="003C24DD" w:rsidP="003C24DD">
            <w:pPr>
              <w:jc w:val="center"/>
            </w:pPr>
            <w:r w:rsidRPr="005D4061">
              <w:t>ДЕТСКА ГРАДИНА „ЧЕРВЕНАТА ШАПЧИЦА” ГР.ЛУКОВИТ С ИЗНЕСЕНА ГРУПА В С.РУМЯНЦЕВО, УЛ.”НИКОЛА ЙОРДАНОВ” № 3, ТЕЛ.0697 5 24 00</w:t>
            </w:r>
          </w:p>
          <w:p w:rsidR="003C24DD" w:rsidRPr="005D4061" w:rsidRDefault="003C24DD" w:rsidP="003C24DD">
            <w:r w:rsidRPr="005D4061">
              <w:t>Утвърждавам:</w:t>
            </w:r>
          </w:p>
          <w:p w:rsidR="003C24DD" w:rsidRPr="005D4061" w:rsidRDefault="003C24DD" w:rsidP="003C24DD">
            <w:r w:rsidRPr="005D4061">
              <w:tab/>
              <w:t>/М.Петкова/</w:t>
            </w:r>
          </w:p>
          <w:p w:rsidR="003C24DD" w:rsidRPr="005D4061" w:rsidRDefault="003C24DD" w:rsidP="003C24DD">
            <w:r w:rsidRPr="005D4061">
              <w:t xml:space="preserve">Заповед № </w:t>
            </w:r>
            <w:r w:rsidR="0012311C">
              <w:t>03</w:t>
            </w:r>
            <w:r w:rsidRPr="005D4061">
              <w:t>от 1</w:t>
            </w:r>
            <w:r w:rsidR="00142732">
              <w:t>6</w:t>
            </w:r>
            <w:r w:rsidRPr="005D4061">
              <w:t>.09.20</w:t>
            </w:r>
            <w:r w:rsidR="0012311C">
              <w:t>2</w:t>
            </w:r>
            <w:r w:rsidR="00231421">
              <w:t>2</w:t>
            </w:r>
            <w:r w:rsidRPr="005D4061">
              <w:t xml:space="preserve"> г.</w:t>
            </w:r>
          </w:p>
          <w:p w:rsidR="003C24DD" w:rsidRPr="005D4061" w:rsidRDefault="003C24DD" w:rsidP="003C24DD"/>
          <w:p w:rsidR="003C24DD" w:rsidRDefault="003C24DD" w:rsidP="003C24DD">
            <w:pPr>
              <w:jc w:val="center"/>
            </w:pPr>
          </w:p>
          <w:p w:rsidR="003C24DD" w:rsidRDefault="003C24DD" w:rsidP="003C24DD">
            <w:pPr>
              <w:jc w:val="center"/>
            </w:pPr>
          </w:p>
          <w:p w:rsidR="003C24DD" w:rsidRPr="005D4061" w:rsidRDefault="003C24DD" w:rsidP="003C24DD">
            <w:pPr>
              <w:jc w:val="center"/>
            </w:pPr>
            <w:r w:rsidRPr="005D4061">
              <w:t>ГОДИШЕН ПЛАН</w:t>
            </w:r>
          </w:p>
          <w:p w:rsidR="003C24DD" w:rsidRPr="005D4061" w:rsidRDefault="003C24DD" w:rsidP="003C24DD">
            <w:pPr>
              <w:jc w:val="center"/>
            </w:pPr>
            <w:r>
              <w:t>з</w:t>
            </w:r>
            <w:r w:rsidRPr="005D4061">
              <w:t>а дейността на детска градина „Червената шапчица” през учебната 20</w:t>
            </w:r>
            <w:r w:rsidR="0012311C">
              <w:t>2</w:t>
            </w:r>
            <w:r w:rsidR="003F2660">
              <w:t>2</w:t>
            </w:r>
            <w:r w:rsidRPr="005D4061">
              <w:t>-202</w:t>
            </w:r>
            <w:r w:rsidR="003F2660">
              <w:t>3</w:t>
            </w:r>
            <w:r w:rsidRPr="005D4061">
              <w:t xml:space="preserve"> г.</w:t>
            </w:r>
          </w:p>
          <w:p w:rsidR="003C24DD" w:rsidRDefault="003C24DD" w:rsidP="003C24DD">
            <w:pPr>
              <w:ind w:firstLine="708"/>
            </w:pPr>
          </w:p>
          <w:p w:rsidR="003C24DD" w:rsidRDefault="003C24DD" w:rsidP="003C24DD">
            <w:pPr>
              <w:ind w:firstLine="708"/>
            </w:pPr>
          </w:p>
          <w:p w:rsidR="003C24DD" w:rsidRPr="005D4061" w:rsidRDefault="003C24DD" w:rsidP="003C24DD">
            <w:pPr>
              <w:ind w:firstLine="708"/>
            </w:pPr>
            <w:r w:rsidRPr="005D4061">
              <w:t>І. Анализ и оценнка на действителното състояние на дейността на детската градина през предстоящата учебна година.</w:t>
            </w:r>
          </w:p>
          <w:p w:rsidR="003C24DD" w:rsidRDefault="003C24DD" w:rsidP="003C24DD">
            <w:pPr>
              <w:ind w:firstLine="708"/>
            </w:pPr>
          </w:p>
          <w:p w:rsidR="003C24DD" w:rsidRDefault="003C24DD" w:rsidP="003C24DD">
            <w:pPr>
              <w:ind w:firstLine="708"/>
            </w:pPr>
            <w:r w:rsidRPr="005D4061">
              <w:t>1.Анализ на обхвата на децата.</w:t>
            </w:r>
          </w:p>
          <w:p w:rsidR="003C24DD" w:rsidRDefault="003C24DD" w:rsidP="003C24DD">
            <w:pPr>
              <w:pStyle w:val="BodyText"/>
              <w:numPr>
                <w:ilvl w:val="0"/>
                <w:numId w:val="40"/>
              </w:numPr>
            </w:pPr>
            <w:r>
              <w:t>Подлежащи на задължителна предучилищна подготовка:</w:t>
            </w:r>
          </w:p>
          <w:p w:rsidR="003C24DD" w:rsidRDefault="003C24DD" w:rsidP="003C24DD">
            <w:pPr>
              <w:pStyle w:val="BodyText"/>
              <w:ind w:firstLine="823"/>
            </w:pPr>
            <w:r>
              <w:t>През настоящата учебна г</w:t>
            </w:r>
            <w:r w:rsidR="00813E41">
              <w:t xml:space="preserve">одина подлежащи на задължителна </w:t>
            </w:r>
            <w:r>
              <w:t xml:space="preserve">подготовка са </w:t>
            </w:r>
            <w:r w:rsidR="00146933">
              <w:t xml:space="preserve">90 </w:t>
            </w:r>
            <w:r>
              <w:t>деца. От тях в</w:t>
            </w:r>
            <w:r w:rsidR="00813E41">
              <w:t>ъв втора група са 35 деца, в</w:t>
            </w:r>
            <w:r>
              <w:t xml:space="preserve"> трета група са </w:t>
            </w:r>
            <w:r w:rsidR="00146933">
              <w:t>25</w:t>
            </w:r>
            <w:r>
              <w:t xml:space="preserve"> деца. В четвърта група са </w:t>
            </w:r>
            <w:r w:rsidR="00146933">
              <w:t>30</w:t>
            </w:r>
            <w:r>
              <w:t xml:space="preserve"> деца.</w:t>
            </w:r>
          </w:p>
          <w:p w:rsidR="003C24DD" w:rsidRDefault="003C24DD" w:rsidP="003C24DD">
            <w:pPr>
              <w:pStyle w:val="BodyText"/>
              <w:numPr>
                <w:ilvl w:val="0"/>
                <w:numId w:val="40"/>
              </w:numPr>
            </w:pPr>
            <w:r>
              <w:t>Неподлежащи на задължителна предучилищна подготовка:</w:t>
            </w:r>
          </w:p>
          <w:p w:rsidR="003C24DD" w:rsidRDefault="003C24DD" w:rsidP="003C24DD">
            <w:pPr>
              <w:pStyle w:val="BodyText"/>
              <w:ind w:firstLine="823"/>
            </w:pPr>
            <w:r>
              <w:t>Броят на децата в първа</w:t>
            </w:r>
            <w:r w:rsidR="00813E41">
              <w:t xml:space="preserve"> </w:t>
            </w:r>
            <w:r>
              <w:t xml:space="preserve"> група е </w:t>
            </w:r>
            <w:r w:rsidR="00146933">
              <w:t>28</w:t>
            </w:r>
            <w:r>
              <w:t>.</w:t>
            </w:r>
          </w:p>
          <w:p w:rsidR="003C24DD" w:rsidRDefault="003C24DD" w:rsidP="003C24DD">
            <w:pPr>
              <w:pStyle w:val="BodyText"/>
            </w:pPr>
            <w:r>
              <w:t>2.</w:t>
            </w:r>
            <w:r>
              <w:tab/>
              <w:t>Анализ на процеса на обучение на децата:</w:t>
            </w:r>
          </w:p>
          <w:p w:rsidR="003C24DD" w:rsidRDefault="003C24DD" w:rsidP="003C24DD">
            <w:pPr>
              <w:pStyle w:val="BodyText"/>
            </w:pPr>
            <w:r>
              <w:t>Важни и неотложни са задачите, които стоят  пред съвременното образование, насочени в областта на възпитанието на подрастващите – формирането на техния облик, на тяхната ценностна система, обединяваща знанията и уменията, духовните и материалните потребности, идеалите и целите, нравствеността, творческото отношение към живота. Важна цел на нашата работа ще е да съхраним добрите традиции и да отворим вратите за новото.</w:t>
            </w:r>
          </w:p>
          <w:p w:rsidR="003C24DD" w:rsidRDefault="003C24DD" w:rsidP="003C24DD">
            <w:pPr>
              <w:pStyle w:val="BodyText"/>
            </w:pPr>
          </w:p>
          <w:p w:rsidR="003C24DD" w:rsidRDefault="003C24DD" w:rsidP="003C24DD">
            <w:pPr>
              <w:pStyle w:val="BodyText"/>
            </w:pPr>
            <w:r>
              <w:t>РАЗПРЕДЕЛЕНИЕ НА ГРУПИТЕ И ПЕРСОНАЛА:</w:t>
            </w:r>
          </w:p>
          <w:p w:rsidR="00FB539C" w:rsidRDefault="00FB539C" w:rsidP="00FB539C">
            <w:pPr>
              <w:pStyle w:val="BodyText"/>
            </w:pPr>
            <w:r>
              <w:t xml:space="preserve">Първа група – учители: </w:t>
            </w:r>
            <w:r w:rsidR="003F2660">
              <w:t xml:space="preserve"> </w:t>
            </w:r>
            <w:r w:rsidR="003F2660" w:rsidRPr="003F2660">
              <w:t xml:space="preserve">Людмила Иванова и Таня Стефанова </w:t>
            </w:r>
            <w:r>
              <w:t xml:space="preserve">                                             </w:t>
            </w:r>
          </w:p>
          <w:p w:rsidR="00FB539C" w:rsidRDefault="003F2660" w:rsidP="00FB539C">
            <w:pPr>
              <w:pStyle w:val="BodyText"/>
              <w:ind w:firstLine="0"/>
            </w:pPr>
            <w:r w:rsidRPr="003F2660">
              <w:t xml:space="preserve">Виолина Съйкова </w:t>
            </w:r>
            <w:r w:rsidR="00FB539C">
              <w:t xml:space="preserve">- помощник възпитател </w:t>
            </w:r>
          </w:p>
          <w:p w:rsidR="00FB539C" w:rsidRDefault="00FB539C" w:rsidP="00FB539C">
            <w:pPr>
              <w:pStyle w:val="BodyText"/>
            </w:pPr>
            <w:r>
              <w:t xml:space="preserve">Втора група – учители: </w:t>
            </w:r>
            <w:r w:rsidR="003F2660">
              <w:t>Петрушка Михайлова и Теодора Кръстева</w:t>
            </w:r>
          </w:p>
          <w:p w:rsidR="00FB539C" w:rsidRDefault="003F2660" w:rsidP="00FB539C">
            <w:pPr>
              <w:pStyle w:val="BodyText"/>
              <w:ind w:firstLine="0"/>
            </w:pPr>
            <w:r>
              <w:t>Росица Тодорова</w:t>
            </w:r>
            <w:r w:rsidR="00FB539C">
              <w:t xml:space="preserve"> - помощник възпитател</w:t>
            </w:r>
          </w:p>
          <w:p w:rsidR="00FB539C" w:rsidRDefault="00FB539C" w:rsidP="00FB539C">
            <w:pPr>
              <w:pStyle w:val="BodyText"/>
              <w:jc w:val="left"/>
            </w:pPr>
            <w:r>
              <w:t xml:space="preserve">Трета група – </w:t>
            </w:r>
            <w:r w:rsidR="007A6EBB">
              <w:t xml:space="preserve"> </w:t>
            </w:r>
            <w:r w:rsidR="003F2660">
              <w:t xml:space="preserve"> </w:t>
            </w:r>
            <w:r w:rsidR="003F2660" w:rsidRPr="003F2660">
              <w:t xml:space="preserve">Мариана Ангелова и Илиана Иванова </w:t>
            </w:r>
            <w:r w:rsidR="007A6EBB">
              <w:t xml:space="preserve"> </w:t>
            </w:r>
            <w:r>
              <w:t xml:space="preserve">                                                 </w:t>
            </w:r>
          </w:p>
          <w:p w:rsidR="00FB539C" w:rsidRDefault="003F2660" w:rsidP="00FB539C">
            <w:pPr>
              <w:pStyle w:val="BodyText"/>
              <w:ind w:firstLine="0"/>
            </w:pPr>
            <w:r w:rsidRPr="003F2660">
              <w:t xml:space="preserve">Теменуга Гълъбова </w:t>
            </w:r>
            <w:r w:rsidR="00FB539C">
              <w:t>- помощник възпитател</w:t>
            </w:r>
          </w:p>
          <w:p w:rsidR="00FB539C" w:rsidRDefault="00FB539C" w:rsidP="00FB539C">
            <w:pPr>
              <w:pStyle w:val="BodyText"/>
            </w:pPr>
            <w:r>
              <w:t xml:space="preserve">Четвърта група – </w:t>
            </w:r>
            <w:r w:rsidR="003F2660">
              <w:t>Нели Хаджиева и Цветинка Николова</w:t>
            </w:r>
            <w:r>
              <w:t xml:space="preserve">                                              </w:t>
            </w:r>
          </w:p>
          <w:p w:rsidR="00FB539C" w:rsidRDefault="003F2660" w:rsidP="00FB539C">
            <w:pPr>
              <w:pStyle w:val="BodyText"/>
              <w:ind w:firstLine="0"/>
            </w:pPr>
            <w:r>
              <w:t>Росица Иванова</w:t>
            </w:r>
            <w:r w:rsidR="00FB539C">
              <w:t xml:space="preserve"> - помощник възпитател</w:t>
            </w:r>
          </w:p>
          <w:p w:rsidR="00FB539C" w:rsidRDefault="00FB539C" w:rsidP="00FB539C">
            <w:pPr>
              <w:pStyle w:val="BodyText"/>
            </w:pPr>
            <w:r>
              <w:t xml:space="preserve">Разновъзрастова група – </w:t>
            </w:r>
            <w:r w:rsidR="00231421">
              <w:t>Невалина Борисова и</w:t>
            </w:r>
            <w:r>
              <w:t xml:space="preserve">                                              </w:t>
            </w:r>
          </w:p>
          <w:p w:rsidR="00FB539C" w:rsidRDefault="00FB539C" w:rsidP="00FB539C">
            <w:pPr>
              <w:pStyle w:val="BodyText"/>
            </w:pPr>
            <w:r>
              <w:t>Сийка Емилова - помощник възпитател</w:t>
            </w:r>
          </w:p>
          <w:p w:rsidR="00FB539C" w:rsidRDefault="00FB539C" w:rsidP="00FB539C">
            <w:pPr>
              <w:pStyle w:val="BodyText"/>
            </w:pPr>
            <w:r>
              <w:t>Седмичен хорариум педагогическите ситуации по групи:</w:t>
            </w:r>
          </w:p>
          <w:p w:rsidR="00FB539C" w:rsidRDefault="00FB539C" w:rsidP="00FB539C">
            <w:pPr>
              <w:pStyle w:val="BodyText"/>
            </w:pPr>
            <w:r>
              <w:t>Първа група – 13</w:t>
            </w:r>
          </w:p>
          <w:p w:rsidR="00FB539C" w:rsidRDefault="00FB539C" w:rsidP="00FB539C">
            <w:pPr>
              <w:pStyle w:val="BodyText"/>
            </w:pPr>
            <w:r>
              <w:t>Втора група – 15</w:t>
            </w:r>
          </w:p>
          <w:p w:rsidR="00FB539C" w:rsidRDefault="00FB539C" w:rsidP="00FB539C">
            <w:pPr>
              <w:pStyle w:val="BodyText"/>
            </w:pPr>
            <w:r>
              <w:t>Трета група – 17</w:t>
            </w:r>
          </w:p>
          <w:p w:rsidR="00821629" w:rsidRDefault="00D06685" w:rsidP="002E7DC0">
            <w:pPr>
              <w:pStyle w:val="BodyText"/>
            </w:pPr>
            <w:r>
              <w:t>Четвърта група</w:t>
            </w:r>
            <w:r w:rsidR="00821629">
              <w:t xml:space="preserve"> – </w:t>
            </w:r>
            <w:r>
              <w:t>1</w:t>
            </w:r>
            <w:r w:rsidR="006C77C2">
              <w:t>8</w:t>
            </w:r>
          </w:p>
          <w:p w:rsidR="00821629" w:rsidRDefault="00821629" w:rsidP="002E7DC0">
            <w:pPr>
              <w:pStyle w:val="BodyText"/>
            </w:pPr>
            <w:r>
              <w:t xml:space="preserve">Смесена група – </w:t>
            </w:r>
            <w:r w:rsidR="005E2658">
              <w:t>15,</w:t>
            </w:r>
            <w:r w:rsidR="00D06685">
              <w:t>1</w:t>
            </w:r>
            <w:r w:rsidR="007A6EBB">
              <w:t>8</w:t>
            </w:r>
          </w:p>
          <w:p w:rsidR="00821629" w:rsidRDefault="00821629" w:rsidP="002E7DC0">
            <w:pPr>
              <w:pStyle w:val="BodyText"/>
            </w:pPr>
            <w:r>
              <w:t xml:space="preserve">В механизма на педагогическия процес е заложено взаимодействието на три феномена във всекидневния детски живот: игра и игроподобни форми от една страна и от друга страна обучение в </w:t>
            </w:r>
            <w:r w:rsidR="00412D20">
              <w:lastRenderedPageBreak/>
              <w:t>педагогически</w:t>
            </w:r>
            <w:r>
              <w:t xml:space="preserve"> ситуации и труд.</w:t>
            </w:r>
            <w:r w:rsidR="00412D20">
              <w:t xml:space="preserve"> Игровата дейност е водеща във всички видове организации на предучилещното възпитание. Основна форма на педагогическо взаимодействие е педагогическата ситуация. Продължителността на педагогическата ситуация е 15-20 минути за първа и втора група и 20-30 минути за трета и четвърта група.</w:t>
            </w:r>
          </w:p>
          <w:p w:rsidR="00821629" w:rsidRDefault="00821629" w:rsidP="002E7DC0">
            <w:pPr>
              <w:pStyle w:val="BodyText"/>
            </w:pPr>
            <w:r>
              <w:t>Организацията на педагогическата среда включва фронтална работа, работа с малки подгрупи и индивидуална работа.</w:t>
            </w:r>
          </w:p>
          <w:p w:rsidR="00821629" w:rsidRDefault="00821629" w:rsidP="002E7DC0">
            <w:pPr>
              <w:pStyle w:val="BodyText"/>
            </w:pPr>
            <w:r>
              <w:t xml:space="preserve">В задълженията на старши учителите за организация на педагогическия процес влизат допълнителни дейности: работа в Центровете по избор, </w:t>
            </w:r>
            <w:r w:rsidR="003B5405">
              <w:t>диагностиката, планиран</w:t>
            </w:r>
            <w:r w:rsidR="004A3F45">
              <w:t xml:space="preserve">ето и координацията </w:t>
            </w:r>
            <w:r w:rsidR="003B5405">
              <w:t xml:space="preserve"> на квалификационно – методическата дейност, обмяна на добрите практики.</w:t>
            </w:r>
          </w:p>
          <w:p w:rsidR="00D23907" w:rsidRDefault="00D23907" w:rsidP="002E7DC0">
            <w:pPr>
              <w:pStyle w:val="BodyText"/>
            </w:pPr>
            <w:r>
              <w:t>3.</w:t>
            </w:r>
            <w:r>
              <w:tab/>
              <w:t>Анализ на индивидуалните постижения и училищната готовност на децата:</w:t>
            </w:r>
          </w:p>
          <w:p w:rsidR="00D23907" w:rsidRDefault="005D5F85" w:rsidP="002E7DC0">
            <w:pPr>
              <w:pStyle w:val="BodyText"/>
            </w:pPr>
            <w:r>
              <w:t>Системната работа с децата през годините е предпоставка за последователно и плавно достигане до училищна готовност на децата.</w:t>
            </w:r>
            <w:r w:rsidR="00557BA7">
              <w:t xml:space="preserve"> </w:t>
            </w:r>
            <w:r>
              <w:t>Ориентирали сме своята работа с децата от запаметяване и възпроизвеждане към провокиране на мислене, самостоятелност и формиране на умения.</w:t>
            </w:r>
            <w:r w:rsidR="00557BA7">
              <w:t xml:space="preserve"> </w:t>
            </w:r>
            <w:r>
              <w:t>Учебното съдържание е насочено към създаване на предпоставки за насърчаване на самостоятелното мислене и изгра</w:t>
            </w:r>
            <w:r w:rsidR="00412D20">
              <w:t>ж</w:t>
            </w:r>
            <w:r>
              <w:t>дане на практически умения.</w:t>
            </w:r>
            <w:r w:rsidR="004A3F45">
              <w:t xml:space="preserve"> </w:t>
            </w:r>
          </w:p>
          <w:p w:rsidR="00D23907" w:rsidRDefault="00D23907" w:rsidP="002E7DC0">
            <w:pPr>
              <w:pStyle w:val="BodyText"/>
              <w:numPr>
                <w:ilvl w:val="0"/>
                <w:numId w:val="41"/>
              </w:numPr>
            </w:pPr>
            <w:r>
              <w:t>Анализ на педагогическия състав:</w:t>
            </w:r>
          </w:p>
          <w:p w:rsidR="00D23907" w:rsidRDefault="00D23907" w:rsidP="002E7DC0">
            <w:pPr>
              <w:pStyle w:val="BodyText"/>
              <w:ind w:left="397" w:firstLine="0"/>
            </w:pPr>
          </w:p>
          <w:tbl>
            <w:tblPr>
              <w:tblW w:w="9072" w:type="dxa"/>
              <w:jc w:val="center"/>
              <w:tblBorders>
                <w:top w:val="outset" w:sz="12" w:space="0" w:color="auto"/>
                <w:left w:val="outset" w:sz="12" w:space="0" w:color="auto"/>
                <w:bottom w:val="outset" w:sz="12" w:space="0" w:color="auto"/>
                <w:right w:val="outset" w:sz="12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396"/>
              <w:gridCol w:w="1477"/>
              <w:gridCol w:w="691"/>
              <w:gridCol w:w="1149"/>
              <w:gridCol w:w="1251"/>
              <w:gridCol w:w="1217"/>
              <w:gridCol w:w="464"/>
              <w:gridCol w:w="691"/>
              <w:gridCol w:w="660"/>
              <w:gridCol w:w="503"/>
              <w:gridCol w:w="573"/>
            </w:tblGrid>
            <w:tr w:rsidR="00D23907" w:rsidRPr="00D23907" w:rsidTr="00552CA9">
              <w:trPr>
                <w:jc w:val="center"/>
              </w:trPr>
              <w:tc>
                <w:tcPr>
                  <w:tcW w:w="218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D23907" w:rsidRPr="00D23907" w:rsidRDefault="00D2390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D23907">
                    <w:rPr>
                      <w:b/>
                      <w:iCs/>
                      <w:szCs w:val="24"/>
                    </w:rPr>
                    <w:t>№</w:t>
                  </w:r>
                </w:p>
              </w:tc>
              <w:tc>
                <w:tcPr>
                  <w:tcW w:w="814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D23907" w:rsidRPr="00D23907" w:rsidRDefault="00D2390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D23907">
                    <w:rPr>
                      <w:b/>
                      <w:iCs/>
                      <w:szCs w:val="24"/>
                    </w:rPr>
                    <w:t>Длъжност</w:t>
                  </w:r>
                </w:p>
              </w:tc>
              <w:tc>
                <w:tcPr>
                  <w:tcW w:w="381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D23907" w:rsidRPr="00D23907" w:rsidRDefault="00D2390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D23907">
                    <w:rPr>
                      <w:b/>
                      <w:iCs/>
                      <w:szCs w:val="24"/>
                    </w:rPr>
                    <w:t>Брой</w:t>
                  </w:r>
                </w:p>
              </w:tc>
              <w:tc>
                <w:tcPr>
                  <w:tcW w:w="1993" w:type="pct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D23907" w:rsidRPr="00D23907" w:rsidRDefault="00D2390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D23907">
                    <w:rPr>
                      <w:b/>
                      <w:iCs/>
                      <w:szCs w:val="24"/>
                    </w:rPr>
                    <w:t>ОКС</w:t>
                  </w:r>
                </w:p>
              </w:tc>
              <w:tc>
                <w:tcPr>
                  <w:tcW w:w="1594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D23907" w:rsidRPr="00D23907" w:rsidRDefault="00D2390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D23907">
                    <w:rPr>
                      <w:b/>
                      <w:iCs/>
                      <w:szCs w:val="24"/>
                    </w:rPr>
                    <w:t>ПКС</w:t>
                  </w:r>
                </w:p>
              </w:tc>
            </w:tr>
            <w:tr w:rsidR="00D23907" w:rsidRPr="00D23907" w:rsidTr="00552CA9">
              <w:trPr>
                <w:trHeight w:val="645"/>
                <w:jc w:val="center"/>
              </w:trPr>
              <w:tc>
                <w:tcPr>
                  <w:tcW w:w="218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23907" w:rsidRPr="00D23907" w:rsidRDefault="00D23907" w:rsidP="00761483">
                  <w:pPr>
                    <w:pStyle w:val="BodyText"/>
                    <w:framePr w:hSpace="141" w:wrap="around" w:vAnchor="page" w:hAnchor="margin" w:xAlign="center" w:y="468"/>
                    <w:jc w:val="center"/>
                    <w:rPr>
                      <w:b/>
                      <w:szCs w:val="24"/>
                    </w:rPr>
                  </w:pPr>
                </w:p>
              </w:tc>
              <w:tc>
                <w:tcPr>
                  <w:tcW w:w="814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23907" w:rsidRPr="00D23907" w:rsidRDefault="00D23907" w:rsidP="00761483">
                  <w:pPr>
                    <w:pStyle w:val="BodyText"/>
                    <w:framePr w:hSpace="141" w:wrap="around" w:vAnchor="page" w:hAnchor="margin" w:xAlign="center" w:y="468"/>
                    <w:jc w:val="center"/>
                    <w:rPr>
                      <w:b/>
                      <w:szCs w:val="24"/>
                    </w:rPr>
                  </w:pPr>
                </w:p>
              </w:tc>
              <w:tc>
                <w:tcPr>
                  <w:tcW w:w="381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23907" w:rsidRPr="00D23907" w:rsidRDefault="00D23907" w:rsidP="00761483">
                  <w:pPr>
                    <w:pStyle w:val="BodyText"/>
                    <w:framePr w:hSpace="141" w:wrap="around" w:vAnchor="page" w:hAnchor="margin" w:xAlign="center" w:y="468"/>
                    <w:jc w:val="center"/>
                    <w:rPr>
                      <w:b/>
                      <w:szCs w:val="24"/>
                    </w:rPr>
                  </w:pPr>
                </w:p>
              </w:tc>
              <w:tc>
                <w:tcPr>
                  <w:tcW w:w="6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D23907" w:rsidRPr="00D23907" w:rsidRDefault="00D2390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D23907">
                    <w:rPr>
                      <w:b/>
                      <w:iCs/>
                      <w:szCs w:val="24"/>
                    </w:rPr>
                    <w:t>Магистър</w:t>
                  </w:r>
                </w:p>
              </w:tc>
              <w:tc>
                <w:tcPr>
                  <w:tcW w:w="6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D23907" w:rsidRPr="00D23907" w:rsidRDefault="00D2390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D23907">
                    <w:rPr>
                      <w:b/>
                      <w:iCs/>
                      <w:szCs w:val="24"/>
                    </w:rPr>
                    <w:t>Бакалавър</w:t>
                  </w:r>
                </w:p>
              </w:tc>
              <w:tc>
                <w:tcPr>
                  <w:tcW w:w="6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D23907" w:rsidRPr="00D23907" w:rsidRDefault="00D2390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iCs/>
                      <w:szCs w:val="24"/>
                    </w:rPr>
                  </w:pPr>
                  <w:r w:rsidRPr="00D23907">
                    <w:rPr>
                      <w:b/>
                      <w:iCs/>
                      <w:szCs w:val="24"/>
                    </w:rPr>
                    <w:t>Профес.</w:t>
                  </w:r>
                </w:p>
                <w:p w:rsidR="00D23907" w:rsidRPr="00D23907" w:rsidRDefault="00D2390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D23907">
                    <w:rPr>
                      <w:b/>
                      <w:iCs/>
                      <w:szCs w:val="24"/>
                    </w:rPr>
                    <w:t>бакалавър</w:t>
                  </w:r>
                </w:p>
              </w:tc>
              <w:tc>
                <w:tcPr>
                  <w:tcW w:w="2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D23907" w:rsidRPr="00D23907" w:rsidRDefault="00D2390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D23907">
                    <w:rPr>
                      <w:b/>
                      <w:iCs/>
                      <w:szCs w:val="24"/>
                    </w:rPr>
                    <w:t>І</w:t>
                  </w:r>
                </w:p>
              </w:tc>
              <w:tc>
                <w:tcPr>
                  <w:tcW w:w="3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D23907" w:rsidRPr="00D23907" w:rsidRDefault="00D2390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D23907">
                    <w:rPr>
                      <w:b/>
                      <w:iCs/>
                      <w:szCs w:val="24"/>
                    </w:rPr>
                    <w:t>ІІ</w:t>
                  </w:r>
                </w:p>
              </w:tc>
              <w:tc>
                <w:tcPr>
                  <w:tcW w:w="3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D23907" w:rsidRPr="00D23907" w:rsidRDefault="00D2390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D23907">
                    <w:rPr>
                      <w:b/>
                      <w:iCs/>
                      <w:szCs w:val="24"/>
                    </w:rPr>
                    <w:t>ІІІ</w:t>
                  </w:r>
                </w:p>
              </w:tc>
              <w:tc>
                <w:tcPr>
                  <w:tcW w:w="2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D23907" w:rsidRPr="00D23907" w:rsidRDefault="00D2390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D23907">
                    <w:rPr>
                      <w:b/>
                      <w:szCs w:val="24"/>
                    </w:rPr>
                    <w:t>ІV</w:t>
                  </w:r>
                </w:p>
              </w:tc>
              <w:tc>
                <w:tcPr>
                  <w:tcW w:w="315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D23907" w:rsidRPr="00D23907" w:rsidRDefault="00D2390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D23907">
                    <w:rPr>
                      <w:b/>
                      <w:szCs w:val="24"/>
                    </w:rPr>
                    <w:t>V</w:t>
                  </w:r>
                </w:p>
              </w:tc>
            </w:tr>
            <w:tr w:rsidR="00D23907" w:rsidRPr="00D23907" w:rsidTr="00552CA9">
              <w:trPr>
                <w:trHeight w:val="277"/>
                <w:jc w:val="center"/>
              </w:trPr>
              <w:tc>
                <w:tcPr>
                  <w:tcW w:w="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23907" w:rsidRPr="00D23907" w:rsidRDefault="003B5405" w:rsidP="00761483">
                  <w:pPr>
                    <w:pStyle w:val="BodyText"/>
                    <w:framePr w:hSpace="141" w:wrap="around" w:vAnchor="page" w:hAnchor="margin" w:xAlign="center" w:y="468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8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D23907" w:rsidRDefault="003B5405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Директор</w:t>
                  </w:r>
                </w:p>
              </w:tc>
              <w:tc>
                <w:tcPr>
                  <w:tcW w:w="3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D23907" w:rsidRDefault="003B5405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1</w:t>
                  </w:r>
                </w:p>
              </w:tc>
              <w:tc>
                <w:tcPr>
                  <w:tcW w:w="6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D23907" w:rsidRDefault="003B5405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1</w:t>
                  </w:r>
                </w:p>
              </w:tc>
              <w:tc>
                <w:tcPr>
                  <w:tcW w:w="6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D23907" w:rsidRDefault="008032B2" w:rsidP="00761483">
                  <w:pPr>
                    <w:framePr w:hSpace="141" w:wrap="around" w:vAnchor="page" w:hAnchor="margin" w:xAlign="center" w:y="468"/>
                    <w:jc w:val="center"/>
                  </w:pPr>
                  <w:r w:rsidRPr="004A0955"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........."/>
                        </w:textInput>
                      </w:ffData>
                    </w:fldChar>
                  </w:r>
                  <w:r w:rsidR="00D23907" w:rsidRPr="004A0955">
                    <w:instrText xml:space="preserve"> FORMTEXT </w:instrText>
                  </w:r>
                  <w:r w:rsidRPr="004A0955">
                    <w:fldChar w:fldCharType="separate"/>
                  </w:r>
                  <w:r w:rsidR="00D23907" w:rsidRPr="004A0955">
                    <w:t>............</w:t>
                  </w:r>
                  <w:r w:rsidRPr="004A0955">
                    <w:fldChar w:fldCharType="end"/>
                  </w:r>
                </w:p>
              </w:tc>
              <w:tc>
                <w:tcPr>
                  <w:tcW w:w="6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D23907" w:rsidRDefault="008032B2" w:rsidP="00761483">
                  <w:pPr>
                    <w:framePr w:hSpace="141" w:wrap="around" w:vAnchor="page" w:hAnchor="margin" w:xAlign="center" w:y="468"/>
                    <w:jc w:val="center"/>
                  </w:pPr>
                  <w:r w:rsidRPr="004A0955"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........."/>
                        </w:textInput>
                      </w:ffData>
                    </w:fldChar>
                  </w:r>
                  <w:r w:rsidR="00D23907" w:rsidRPr="004A0955">
                    <w:instrText xml:space="preserve"> FORMTEXT </w:instrText>
                  </w:r>
                  <w:r w:rsidRPr="004A0955">
                    <w:fldChar w:fldCharType="separate"/>
                  </w:r>
                  <w:r w:rsidR="00D23907" w:rsidRPr="004A0955">
                    <w:t>............</w:t>
                  </w:r>
                  <w:r w:rsidRPr="004A0955">
                    <w:fldChar w:fldCharType="end"/>
                  </w:r>
                </w:p>
              </w:tc>
              <w:tc>
                <w:tcPr>
                  <w:tcW w:w="2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D23907" w:rsidRDefault="008032B2" w:rsidP="00761483">
                  <w:pPr>
                    <w:framePr w:hSpace="141" w:wrap="around" w:vAnchor="page" w:hAnchor="margin" w:xAlign="center" w:y="468"/>
                    <w:jc w:val="center"/>
                  </w:pPr>
                  <w:r w:rsidRPr="00CD1E8E"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"/>
                        </w:textInput>
                      </w:ffData>
                    </w:fldChar>
                  </w:r>
                  <w:r w:rsidR="00D23907" w:rsidRPr="00CD1E8E">
                    <w:instrText xml:space="preserve"> FORMTEXT </w:instrText>
                  </w:r>
                  <w:r w:rsidRPr="00CD1E8E">
                    <w:fldChar w:fldCharType="separate"/>
                  </w:r>
                  <w:r w:rsidR="00D23907" w:rsidRPr="00CD1E8E">
                    <w:rPr>
                      <w:noProof/>
                    </w:rPr>
                    <w:t>...</w:t>
                  </w:r>
                  <w:r w:rsidRPr="00CD1E8E">
                    <w:fldChar w:fldCharType="end"/>
                  </w:r>
                </w:p>
              </w:tc>
              <w:tc>
                <w:tcPr>
                  <w:tcW w:w="3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D23907" w:rsidRDefault="008032B2" w:rsidP="00761483">
                  <w:pPr>
                    <w:framePr w:hSpace="141" w:wrap="around" w:vAnchor="page" w:hAnchor="margin" w:xAlign="center" w:y="468"/>
                    <w:jc w:val="center"/>
                  </w:pPr>
                  <w:r w:rsidRPr="00CD1E8E"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"/>
                        </w:textInput>
                      </w:ffData>
                    </w:fldChar>
                  </w:r>
                  <w:r w:rsidR="00D23907" w:rsidRPr="00CD1E8E">
                    <w:instrText xml:space="preserve"> FORMTEXT </w:instrText>
                  </w:r>
                  <w:r w:rsidRPr="00CD1E8E">
                    <w:fldChar w:fldCharType="separate"/>
                  </w:r>
                  <w:r w:rsidR="00D23907" w:rsidRPr="00CD1E8E">
                    <w:rPr>
                      <w:noProof/>
                    </w:rPr>
                    <w:t>...</w:t>
                  </w:r>
                  <w:r w:rsidRPr="00CD1E8E">
                    <w:fldChar w:fldCharType="end"/>
                  </w:r>
                </w:p>
              </w:tc>
              <w:tc>
                <w:tcPr>
                  <w:tcW w:w="3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D23907" w:rsidRDefault="008032B2" w:rsidP="00761483">
                  <w:pPr>
                    <w:framePr w:hSpace="141" w:wrap="around" w:vAnchor="page" w:hAnchor="margin" w:xAlign="center" w:y="468"/>
                    <w:jc w:val="center"/>
                  </w:pPr>
                  <w:r w:rsidRPr="00CD1E8E"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"/>
                        </w:textInput>
                      </w:ffData>
                    </w:fldChar>
                  </w:r>
                  <w:r w:rsidR="00D23907" w:rsidRPr="00CD1E8E">
                    <w:instrText xml:space="preserve"> FORMTEXT </w:instrText>
                  </w:r>
                  <w:r w:rsidRPr="00CD1E8E">
                    <w:fldChar w:fldCharType="separate"/>
                  </w:r>
                  <w:r w:rsidR="00D23907" w:rsidRPr="00CD1E8E">
                    <w:rPr>
                      <w:noProof/>
                    </w:rPr>
                    <w:t>...</w:t>
                  </w:r>
                  <w:r w:rsidRPr="00CD1E8E">
                    <w:fldChar w:fldCharType="end"/>
                  </w:r>
                </w:p>
              </w:tc>
              <w:tc>
                <w:tcPr>
                  <w:tcW w:w="2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</w:tcPr>
                <w:p w:rsidR="00D23907" w:rsidRDefault="00997148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1</w:t>
                  </w:r>
                </w:p>
              </w:tc>
              <w:tc>
                <w:tcPr>
                  <w:tcW w:w="315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D23907" w:rsidRDefault="00D23907" w:rsidP="00761483">
                  <w:pPr>
                    <w:framePr w:hSpace="141" w:wrap="around" w:vAnchor="page" w:hAnchor="margin" w:xAlign="center" w:y="468"/>
                    <w:jc w:val="center"/>
                  </w:pPr>
                </w:p>
              </w:tc>
            </w:tr>
            <w:tr w:rsidR="00D23907" w:rsidRPr="00D23907" w:rsidTr="00552CA9">
              <w:trPr>
                <w:trHeight w:val="383"/>
                <w:jc w:val="center"/>
              </w:trPr>
              <w:tc>
                <w:tcPr>
                  <w:tcW w:w="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23907" w:rsidRPr="00D23907" w:rsidRDefault="00D23907" w:rsidP="00761483">
                  <w:pPr>
                    <w:pStyle w:val="BodyText"/>
                    <w:framePr w:hSpace="141" w:wrap="around" w:vAnchor="page" w:hAnchor="margin" w:xAlign="center" w:y="468"/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D23907" w:rsidRDefault="003B5405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Главен учител</w:t>
                  </w:r>
                </w:p>
              </w:tc>
              <w:tc>
                <w:tcPr>
                  <w:tcW w:w="3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D23907" w:rsidRPr="005F231B" w:rsidRDefault="005F231B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rPr>
                      <w:lang w:val="en-US"/>
                    </w:rPr>
                    <w:t>0</w:t>
                  </w:r>
                </w:p>
              </w:tc>
              <w:tc>
                <w:tcPr>
                  <w:tcW w:w="6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D23907" w:rsidRDefault="005F231B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0</w:t>
                  </w:r>
                </w:p>
              </w:tc>
              <w:tc>
                <w:tcPr>
                  <w:tcW w:w="6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D23907" w:rsidRDefault="008032B2" w:rsidP="00761483">
                  <w:pPr>
                    <w:framePr w:hSpace="141" w:wrap="around" w:vAnchor="page" w:hAnchor="margin" w:xAlign="center" w:y="468"/>
                    <w:jc w:val="center"/>
                  </w:pPr>
                  <w:r w:rsidRPr="004A0955"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........."/>
                        </w:textInput>
                      </w:ffData>
                    </w:fldChar>
                  </w:r>
                  <w:r w:rsidR="00D23907" w:rsidRPr="004A0955">
                    <w:instrText xml:space="preserve"> FORMTEXT </w:instrText>
                  </w:r>
                  <w:r w:rsidRPr="004A0955">
                    <w:fldChar w:fldCharType="separate"/>
                  </w:r>
                  <w:r w:rsidR="00D23907" w:rsidRPr="004A0955">
                    <w:t>............</w:t>
                  </w:r>
                  <w:r w:rsidRPr="004A0955">
                    <w:fldChar w:fldCharType="end"/>
                  </w:r>
                </w:p>
              </w:tc>
              <w:tc>
                <w:tcPr>
                  <w:tcW w:w="6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D23907" w:rsidRDefault="008032B2" w:rsidP="00761483">
                  <w:pPr>
                    <w:framePr w:hSpace="141" w:wrap="around" w:vAnchor="page" w:hAnchor="margin" w:xAlign="center" w:y="468"/>
                    <w:jc w:val="center"/>
                  </w:pPr>
                  <w:r w:rsidRPr="004A0955"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........."/>
                        </w:textInput>
                      </w:ffData>
                    </w:fldChar>
                  </w:r>
                  <w:r w:rsidR="00D23907" w:rsidRPr="004A0955">
                    <w:instrText xml:space="preserve"> FORMTEXT </w:instrText>
                  </w:r>
                  <w:r w:rsidRPr="004A0955">
                    <w:fldChar w:fldCharType="separate"/>
                  </w:r>
                  <w:r w:rsidR="00D23907" w:rsidRPr="004A0955">
                    <w:t>............</w:t>
                  </w:r>
                  <w:r w:rsidRPr="004A0955">
                    <w:fldChar w:fldCharType="end"/>
                  </w:r>
                </w:p>
              </w:tc>
              <w:tc>
                <w:tcPr>
                  <w:tcW w:w="25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D23907" w:rsidRDefault="008032B2" w:rsidP="00761483">
                  <w:pPr>
                    <w:framePr w:hSpace="141" w:wrap="around" w:vAnchor="page" w:hAnchor="margin" w:xAlign="center" w:y="468"/>
                    <w:jc w:val="center"/>
                  </w:pPr>
                  <w:r w:rsidRPr="00CD1E8E"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"/>
                        </w:textInput>
                      </w:ffData>
                    </w:fldChar>
                  </w:r>
                  <w:r w:rsidR="00D23907" w:rsidRPr="00CD1E8E">
                    <w:instrText xml:space="preserve"> FORMTEXT </w:instrText>
                  </w:r>
                  <w:r w:rsidRPr="00CD1E8E">
                    <w:fldChar w:fldCharType="separate"/>
                  </w:r>
                  <w:r w:rsidR="00D23907" w:rsidRPr="00CD1E8E">
                    <w:rPr>
                      <w:noProof/>
                    </w:rPr>
                    <w:t>...</w:t>
                  </w:r>
                  <w:r w:rsidRPr="00CD1E8E">
                    <w:fldChar w:fldCharType="end"/>
                  </w:r>
                </w:p>
              </w:tc>
              <w:tc>
                <w:tcPr>
                  <w:tcW w:w="3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D23907" w:rsidRDefault="008032B2" w:rsidP="00761483">
                  <w:pPr>
                    <w:framePr w:hSpace="141" w:wrap="around" w:vAnchor="page" w:hAnchor="margin" w:xAlign="center" w:y="468"/>
                    <w:jc w:val="center"/>
                  </w:pPr>
                  <w:r w:rsidRPr="00CD1E8E"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"/>
                        </w:textInput>
                      </w:ffData>
                    </w:fldChar>
                  </w:r>
                  <w:r w:rsidR="00D23907" w:rsidRPr="00CD1E8E">
                    <w:instrText xml:space="preserve"> FORMTEXT </w:instrText>
                  </w:r>
                  <w:r w:rsidRPr="00CD1E8E">
                    <w:fldChar w:fldCharType="separate"/>
                  </w:r>
                  <w:r w:rsidR="00D23907" w:rsidRPr="00CD1E8E">
                    <w:rPr>
                      <w:noProof/>
                    </w:rPr>
                    <w:t>...</w:t>
                  </w:r>
                  <w:r w:rsidRPr="00CD1E8E">
                    <w:fldChar w:fldCharType="end"/>
                  </w:r>
                </w:p>
              </w:tc>
              <w:tc>
                <w:tcPr>
                  <w:tcW w:w="3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D23907" w:rsidRDefault="008032B2" w:rsidP="00761483">
                  <w:pPr>
                    <w:framePr w:hSpace="141" w:wrap="around" w:vAnchor="page" w:hAnchor="margin" w:xAlign="center" w:y="468"/>
                    <w:jc w:val="center"/>
                  </w:pPr>
                  <w:r w:rsidRPr="00CD1E8E"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"/>
                        </w:textInput>
                      </w:ffData>
                    </w:fldChar>
                  </w:r>
                  <w:r w:rsidR="00D23907" w:rsidRPr="00CD1E8E">
                    <w:instrText xml:space="preserve"> FORMTEXT </w:instrText>
                  </w:r>
                  <w:r w:rsidRPr="00CD1E8E">
                    <w:fldChar w:fldCharType="separate"/>
                  </w:r>
                  <w:r w:rsidR="00D23907" w:rsidRPr="00CD1E8E">
                    <w:rPr>
                      <w:noProof/>
                    </w:rPr>
                    <w:t>...</w:t>
                  </w:r>
                  <w:r w:rsidRPr="00CD1E8E">
                    <w:fldChar w:fldCharType="end"/>
                  </w:r>
                </w:p>
              </w:tc>
              <w:tc>
                <w:tcPr>
                  <w:tcW w:w="2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</w:tcPr>
                <w:p w:rsidR="00D23907" w:rsidRDefault="008032B2" w:rsidP="00761483">
                  <w:pPr>
                    <w:framePr w:hSpace="141" w:wrap="around" w:vAnchor="page" w:hAnchor="margin" w:xAlign="center" w:y="468"/>
                    <w:jc w:val="center"/>
                  </w:pPr>
                  <w:r w:rsidRPr="00CD1E8E"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"/>
                        </w:textInput>
                      </w:ffData>
                    </w:fldChar>
                  </w:r>
                  <w:r w:rsidR="00D23907" w:rsidRPr="00CD1E8E">
                    <w:instrText xml:space="preserve"> FORMTEXT </w:instrText>
                  </w:r>
                  <w:r w:rsidRPr="00CD1E8E">
                    <w:fldChar w:fldCharType="separate"/>
                  </w:r>
                  <w:r w:rsidR="00D23907" w:rsidRPr="00CD1E8E">
                    <w:rPr>
                      <w:noProof/>
                    </w:rPr>
                    <w:t>...</w:t>
                  </w:r>
                  <w:r w:rsidRPr="00CD1E8E">
                    <w:fldChar w:fldCharType="end"/>
                  </w:r>
                </w:p>
              </w:tc>
              <w:tc>
                <w:tcPr>
                  <w:tcW w:w="315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D23907" w:rsidRDefault="00D23907" w:rsidP="00761483">
                  <w:pPr>
                    <w:framePr w:hSpace="141" w:wrap="around" w:vAnchor="page" w:hAnchor="margin" w:xAlign="center" w:y="468"/>
                    <w:jc w:val="center"/>
                  </w:pPr>
                </w:p>
              </w:tc>
            </w:tr>
            <w:tr w:rsidR="00D23907" w:rsidRPr="00D23907" w:rsidTr="00552CA9">
              <w:trPr>
                <w:trHeight w:val="392"/>
                <w:jc w:val="center"/>
              </w:trPr>
              <w:tc>
                <w:tcPr>
                  <w:tcW w:w="218" w:type="pct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  <w:vAlign w:val="center"/>
                </w:tcPr>
                <w:p w:rsidR="00D23907" w:rsidRPr="00D23907" w:rsidRDefault="00D23907" w:rsidP="00761483">
                  <w:pPr>
                    <w:pStyle w:val="BodyText"/>
                    <w:framePr w:hSpace="141" w:wrap="around" w:vAnchor="page" w:hAnchor="margin" w:xAlign="center" w:y="468"/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14" w:type="pct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D23907" w:rsidRDefault="003B5405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Старши учител</w:t>
                  </w:r>
                </w:p>
              </w:tc>
              <w:tc>
                <w:tcPr>
                  <w:tcW w:w="381" w:type="pct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D23907" w:rsidRPr="00FB539C" w:rsidRDefault="003F2660" w:rsidP="00761483">
                  <w:pPr>
                    <w:framePr w:hSpace="141" w:wrap="around" w:vAnchor="page" w:hAnchor="margin" w:xAlign="center" w:y="468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633" w:type="pct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D23907" w:rsidRPr="00146933" w:rsidRDefault="00146933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0</w:t>
                  </w:r>
                </w:p>
              </w:tc>
              <w:tc>
                <w:tcPr>
                  <w:tcW w:w="689" w:type="pct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D23907" w:rsidRDefault="004046BF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2</w:t>
                  </w:r>
                </w:p>
              </w:tc>
              <w:tc>
                <w:tcPr>
                  <w:tcW w:w="671" w:type="pct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D23907" w:rsidRDefault="00D23907" w:rsidP="00761483">
                  <w:pPr>
                    <w:framePr w:hSpace="141" w:wrap="around" w:vAnchor="page" w:hAnchor="margin" w:xAlign="center" w:y="468"/>
                    <w:jc w:val="center"/>
                  </w:pPr>
                </w:p>
              </w:tc>
              <w:tc>
                <w:tcPr>
                  <w:tcW w:w="256" w:type="pct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D23907" w:rsidRDefault="008032B2" w:rsidP="00761483">
                  <w:pPr>
                    <w:framePr w:hSpace="141" w:wrap="around" w:vAnchor="page" w:hAnchor="margin" w:xAlign="center" w:y="468"/>
                    <w:jc w:val="center"/>
                  </w:pPr>
                  <w:r w:rsidRPr="00CD1E8E"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"/>
                        </w:textInput>
                      </w:ffData>
                    </w:fldChar>
                  </w:r>
                  <w:r w:rsidR="00D23907" w:rsidRPr="00CD1E8E">
                    <w:instrText xml:space="preserve"> FORMTEXT </w:instrText>
                  </w:r>
                  <w:r w:rsidRPr="00CD1E8E">
                    <w:fldChar w:fldCharType="separate"/>
                  </w:r>
                  <w:r w:rsidR="00D23907" w:rsidRPr="00CD1E8E">
                    <w:rPr>
                      <w:noProof/>
                    </w:rPr>
                    <w:t>...</w:t>
                  </w:r>
                  <w:r w:rsidRPr="00CD1E8E">
                    <w:fldChar w:fldCharType="end"/>
                  </w:r>
                </w:p>
              </w:tc>
              <w:tc>
                <w:tcPr>
                  <w:tcW w:w="381" w:type="pct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D23907" w:rsidRDefault="008032B2" w:rsidP="00761483">
                  <w:pPr>
                    <w:framePr w:hSpace="141" w:wrap="around" w:vAnchor="page" w:hAnchor="margin" w:xAlign="center" w:y="468"/>
                    <w:jc w:val="center"/>
                  </w:pPr>
                  <w:r w:rsidRPr="00CD1E8E"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"/>
                        </w:textInput>
                      </w:ffData>
                    </w:fldChar>
                  </w:r>
                  <w:r w:rsidR="00D23907" w:rsidRPr="00CD1E8E">
                    <w:instrText xml:space="preserve"> FORMTEXT </w:instrText>
                  </w:r>
                  <w:r w:rsidRPr="00CD1E8E">
                    <w:fldChar w:fldCharType="separate"/>
                  </w:r>
                  <w:r w:rsidR="00D23907" w:rsidRPr="00CD1E8E">
                    <w:rPr>
                      <w:noProof/>
                    </w:rPr>
                    <w:t>...</w:t>
                  </w:r>
                  <w:r w:rsidRPr="00CD1E8E">
                    <w:fldChar w:fldCharType="end"/>
                  </w:r>
                </w:p>
              </w:tc>
              <w:tc>
                <w:tcPr>
                  <w:tcW w:w="364" w:type="pct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D23907" w:rsidRPr="002036FE" w:rsidRDefault="002036FE" w:rsidP="00761483">
                  <w:pPr>
                    <w:framePr w:hSpace="141" w:wrap="around" w:vAnchor="page" w:hAnchor="margin" w:xAlign="center" w:y="468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77" w:type="pct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3907" w:rsidRPr="002036FE" w:rsidRDefault="003F2660" w:rsidP="00761483">
                  <w:pPr>
                    <w:framePr w:hSpace="141" w:wrap="around" w:vAnchor="page" w:hAnchor="margin" w:xAlign="center" w:y="468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315" w:type="pct"/>
                  <w:tcBorders>
                    <w:top w:val="outset" w:sz="6" w:space="0" w:color="auto"/>
                    <w:left w:val="single" w:sz="4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D23907" w:rsidRPr="004046BF" w:rsidRDefault="00D23907" w:rsidP="00761483">
                  <w:pPr>
                    <w:framePr w:hSpace="141" w:wrap="around" w:vAnchor="page" w:hAnchor="margin" w:xAlign="center" w:y="468"/>
                    <w:jc w:val="center"/>
                  </w:pPr>
                </w:p>
              </w:tc>
            </w:tr>
            <w:tr w:rsidR="003B5405" w:rsidRPr="00D23907" w:rsidTr="00552CA9">
              <w:trPr>
                <w:trHeight w:val="205"/>
                <w:jc w:val="center"/>
              </w:trPr>
              <w:tc>
                <w:tcPr>
                  <w:tcW w:w="218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  <w:vAlign w:val="center"/>
                </w:tcPr>
                <w:p w:rsidR="003B5405" w:rsidRPr="00D23907" w:rsidRDefault="003B5405" w:rsidP="00761483">
                  <w:pPr>
                    <w:pStyle w:val="BodyText"/>
                    <w:framePr w:hSpace="141" w:wrap="around" w:vAnchor="page" w:hAnchor="margin" w:xAlign="center" w:y="468"/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814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3B5405" w:rsidRDefault="003B5405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Учител</w:t>
                  </w:r>
                </w:p>
              </w:tc>
              <w:tc>
                <w:tcPr>
                  <w:tcW w:w="381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3B5405" w:rsidRPr="003470DB" w:rsidRDefault="003F2660" w:rsidP="00761483">
                  <w:pPr>
                    <w:framePr w:hSpace="141" w:wrap="around" w:vAnchor="page" w:hAnchor="margin" w:xAlign="center" w:y="468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8</w:t>
                  </w:r>
                </w:p>
              </w:tc>
              <w:tc>
                <w:tcPr>
                  <w:tcW w:w="633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3B5405" w:rsidRPr="003470DB" w:rsidRDefault="00231421" w:rsidP="00761483">
                  <w:pPr>
                    <w:framePr w:hSpace="141" w:wrap="around" w:vAnchor="page" w:hAnchor="margin" w:xAlign="center" w:y="468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6</w:t>
                  </w:r>
                </w:p>
              </w:tc>
              <w:tc>
                <w:tcPr>
                  <w:tcW w:w="689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3B5405" w:rsidRPr="004A0955" w:rsidRDefault="00146933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4</w:t>
                  </w:r>
                </w:p>
              </w:tc>
              <w:tc>
                <w:tcPr>
                  <w:tcW w:w="671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3B5405" w:rsidRPr="004A0955" w:rsidRDefault="003B5405" w:rsidP="00761483">
                  <w:pPr>
                    <w:framePr w:hSpace="141" w:wrap="around" w:vAnchor="page" w:hAnchor="margin" w:xAlign="center" w:y="468"/>
                    <w:jc w:val="center"/>
                  </w:pPr>
                </w:p>
              </w:tc>
              <w:tc>
                <w:tcPr>
                  <w:tcW w:w="256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3B5405" w:rsidRPr="00CD1E8E" w:rsidRDefault="003B5405" w:rsidP="00761483">
                  <w:pPr>
                    <w:framePr w:hSpace="141" w:wrap="around" w:vAnchor="page" w:hAnchor="margin" w:xAlign="center" w:y="468"/>
                    <w:jc w:val="center"/>
                  </w:pPr>
                </w:p>
              </w:tc>
              <w:tc>
                <w:tcPr>
                  <w:tcW w:w="381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3B5405" w:rsidRPr="00CD1E8E" w:rsidRDefault="003B5405" w:rsidP="00761483">
                  <w:pPr>
                    <w:framePr w:hSpace="141" w:wrap="around" w:vAnchor="page" w:hAnchor="margin" w:xAlign="center" w:y="468"/>
                    <w:jc w:val="center"/>
                  </w:pPr>
                </w:p>
              </w:tc>
              <w:tc>
                <w:tcPr>
                  <w:tcW w:w="364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3B5405" w:rsidRPr="00CD1E8E" w:rsidRDefault="003B5405" w:rsidP="00761483">
                  <w:pPr>
                    <w:framePr w:hSpace="141" w:wrap="around" w:vAnchor="page" w:hAnchor="margin" w:xAlign="center" w:y="468"/>
                    <w:jc w:val="center"/>
                  </w:pPr>
                </w:p>
              </w:tc>
              <w:tc>
                <w:tcPr>
                  <w:tcW w:w="277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5405" w:rsidRPr="002036FE" w:rsidRDefault="00231421" w:rsidP="00761483">
                  <w:pPr>
                    <w:framePr w:hSpace="141" w:wrap="around" w:vAnchor="page" w:hAnchor="margin" w:xAlign="center" w:y="468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315" w:type="pct"/>
                  <w:tcBorders>
                    <w:top w:val="single" w:sz="4" w:space="0" w:color="auto"/>
                    <w:left w:val="single" w:sz="4" w:space="0" w:color="auto"/>
                    <w:right w:val="outset" w:sz="6" w:space="0" w:color="auto"/>
                  </w:tcBorders>
                </w:tcPr>
                <w:p w:rsidR="003B5405" w:rsidRPr="00CD1E8E" w:rsidRDefault="003F2660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3</w:t>
                  </w:r>
                </w:p>
              </w:tc>
            </w:tr>
          </w:tbl>
          <w:p w:rsidR="00D23907" w:rsidRDefault="00D23907" w:rsidP="002E7DC0">
            <w:pPr>
              <w:pStyle w:val="BodyText"/>
              <w:ind w:left="397" w:firstLine="0"/>
            </w:pPr>
          </w:p>
          <w:p w:rsidR="00D23907" w:rsidRPr="00D23907" w:rsidRDefault="00D23907" w:rsidP="002E7DC0">
            <w:pPr>
              <w:pStyle w:val="BodyText"/>
              <w:numPr>
                <w:ilvl w:val="0"/>
                <w:numId w:val="40"/>
              </w:numPr>
            </w:pPr>
            <w:r w:rsidRPr="00D23907">
              <w:rPr>
                <w:szCs w:val="24"/>
              </w:rPr>
              <w:t>Ефективност на разпределението на непедагогическия персонал</w:t>
            </w:r>
            <w:r>
              <w:rPr>
                <w:szCs w:val="24"/>
              </w:rPr>
              <w:t>:</w:t>
            </w:r>
          </w:p>
          <w:p w:rsidR="00D23907" w:rsidRDefault="00C1040D" w:rsidP="002E7DC0">
            <w:pPr>
              <w:pStyle w:val="BodyText"/>
            </w:pPr>
            <w:r>
              <w:t xml:space="preserve">Непедагогическият персонал е съставен от помощник възпитатели </w:t>
            </w:r>
            <w:r w:rsidR="003F2660">
              <w:t>6</w:t>
            </w:r>
            <w:r>
              <w:t xml:space="preserve"> бр. – активни участници в процеса на възпитание и обучение на децата, домакин – 1 бр., готвач – 1 бр., помощник готвач – 1 бр., огняр – 1 бр.</w:t>
            </w:r>
          </w:p>
          <w:p w:rsidR="00D23907" w:rsidRPr="00D23907" w:rsidRDefault="00D23907" w:rsidP="002E7DC0">
            <w:pPr>
              <w:pStyle w:val="BodyText"/>
            </w:pPr>
            <w:r>
              <w:rPr>
                <w:lang w:val="en-US"/>
              </w:rPr>
              <w:t xml:space="preserve">5. </w:t>
            </w:r>
            <w:r w:rsidRPr="00D23907">
              <w:t>Анализ на участието на учителите в квалификационни форми:</w:t>
            </w:r>
          </w:p>
          <w:p w:rsidR="00D23907" w:rsidRDefault="00D23907" w:rsidP="002E7DC0">
            <w:pPr>
              <w:pStyle w:val="BodyText"/>
              <w:ind w:left="757" w:firstLine="0"/>
              <w:rPr>
                <w:lang w:val="en-US"/>
              </w:rPr>
            </w:pPr>
          </w:p>
          <w:tbl>
            <w:tblPr>
              <w:tblW w:w="907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1E0" w:firstRow="1" w:lastRow="1" w:firstColumn="1" w:lastColumn="1" w:noHBand="0" w:noVBand="0"/>
            </w:tblPr>
            <w:tblGrid>
              <w:gridCol w:w="3024"/>
              <w:gridCol w:w="3024"/>
              <w:gridCol w:w="3024"/>
            </w:tblGrid>
            <w:tr w:rsidR="00D23907" w:rsidRPr="00D23907">
              <w:trPr>
                <w:jc w:val="center"/>
              </w:trPr>
              <w:tc>
                <w:tcPr>
                  <w:tcW w:w="3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3907" w:rsidRPr="005B466F" w:rsidRDefault="00D23907" w:rsidP="00761483">
                  <w:pPr>
                    <w:pStyle w:val="Title"/>
                    <w:framePr w:hSpace="141" w:wrap="around" w:vAnchor="page" w:hAnchor="margin" w:xAlign="center" w:y="468"/>
                    <w:spacing w:before="80"/>
                    <w:outlineLvl w:val="0"/>
                    <w:rPr>
                      <w:b w:val="0"/>
                    </w:rPr>
                  </w:pPr>
                  <w:r w:rsidRPr="005B466F">
                    <w:rPr>
                      <w:b w:val="0"/>
                    </w:rPr>
                    <w:t>в детската градина</w:t>
                  </w:r>
                </w:p>
              </w:tc>
              <w:tc>
                <w:tcPr>
                  <w:tcW w:w="3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3907" w:rsidRPr="005B466F" w:rsidRDefault="00D23907" w:rsidP="00761483">
                  <w:pPr>
                    <w:pStyle w:val="Title"/>
                    <w:framePr w:hSpace="141" w:wrap="around" w:vAnchor="page" w:hAnchor="margin" w:xAlign="center" w:y="468"/>
                    <w:spacing w:before="80"/>
                    <w:outlineLvl w:val="0"/>
                    <w:rPr>
                      <w:b w:val="0"/>
                    </w:rPr>
                  </w:pPr>
                  <w:r w:rsidRPr="005B466F">
                    <w:rPr>
                      <w:b w:val="0"/>
                    </w:rPr>
                    <w:t>извън детската градина</w:t>
                  </w:r>
                </w:p>
              </w:tc>
              <w:tc>
                <w:tcPr>
                  <w:tcW w:w="3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3907" w:rsidRPr="005B466F" w:rsidRDefault="00D23907" w:rsidP="00761483">
                  <w:pPr>
                    <w:pStyle w:val="Title"/>
                    <w:framePr w:hSpace="141" w:wrap="around" w:vAnchor="page" w:hAnchor="margin" w:xAlign="center" w:y="468"/>
                    <w:spacing w:before="80"/>
                    <w:outlineLvl w:val="0"/>
                    <w:rPr>
                      <w:b w:val="0"/>
                    </w:rPr>
                  </w:pPr>
                  <w:r w:rsidRPr="005B466F">
                    <w:rPr>
                      <w:b w:val="0"/>
                    </w:rPr>
                    <w:t>резултати</w:t>
                  </w:r>
                </w:p>
              </w:tc>
            </w:tr>
            <w:tr w:rsidR="00D23907" w:rsidRPr="00D23907">
              <w:trPr>
                <w:jc w:val="center"/>
              </w:trPr>
              <w:tc>
                <w:tcPr>
                  <w:tcW w:w="3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3907" w:rsidRPr="0022118A" w:rsidRDefault="00C1040D" w:rsidP="00761483">
                  <w:pPr>
                    <w:pStyle w:val="Title"/>
                    <w:framePr w:hSpace="141" w:wrap="around" w:vAnchor="page" w:hAnchor="margin" w:xAlign="center" w:y="468"/>
                    <w:spacing w:before="80"/>
                    <w:jc w:val="both"/>
                    <w:outlineLvl w:val="0"/>
                    <w:rPr>
                      <w:b w:val="0"/>
                    </w:rPr>
                  </w:pPr>
                  <w:r w:rsidRPr="0022118A">
                    <w:rPr>
                      <w:rFonts w:eastAsia="MS Mincho"/>
                      <w:b w:val="0"/>
                    </w:rPr>
                    <w:t>11</w:t>
                  </w:r>
                </w:p>
              </w:tc>
              <w:tc>
                <w:tcPr>
                  <w:tcW w:w="3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3907" w:rsidRPr="0022118A" w:rsidRDefault="00C1040D" w:rsidP="00761483">
                  <w:pPr>
                    <w:pStyle w:val="Title"/>
                    <w:framePr w:hSpace="141" w:wrap="around" w:vAnchor="page" w:hAnchor="margin" w:xAlign="center" w:y="468"/>
                    <w:spacing w:before="80"/>
                    <w:jc w:val="both"/>
                    <w:outlineLvl w:val="0"/>
                    <w:rPr>
                      <w:b w:val="0"/>
                    </w:rPr>
                  </w:pPr>
                  <w:r w:rsidRPr="0022118A">
                    <w:rPr>
                      <w:rFonts w:eastAsia="MS Mincho"/>
                      <w:b w:val="0"/>
                    </w:rPr>
                    <w:t>11</w:t>
                  </w:r>
                </w:p>
              </w:tc>
              <w:tc>
                <w:tcPr>
                  <w:tcW w:w="30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3907" w:rsidRPr="0022118A" w:rsidRDefault="00C1040D" w:rsidP="00761483">
                  <w:pPr>
                    <w:pStyle w:val="Title"/>
                    <w:framePr w:hSpace="141" w:wrap="around" w:vAnchor="page" w:hAnchor="margin" w:xAlign="center" w:y="468"/>
                    <w:spacing w:before="80"/>
                    <w:jc w:val="both"/>
                    <w:outlineLvl w:val="0"/>
                    <w:rPr>
                      <w:b w:val="0"/>
                    </w:rPr>
                  </w:pPr>
                  <w:r w:rsidRPr="0022118A">
                    <w:rPr>
                      <w:rFonts w:eastAsia="MS Mincho"/>
                      <w:b w:val="0"/>
                    </w:rPr>
                    <w:t>Обмян</w:t>
                  </w:r>
                  <w:r w:rsidR="003937D0">
                    <w:rPr>
                      <w:rFonts w:eastAsia="MS Mincho"/>
                      <w:b w:val="0"/>
                    </w:rPr>
                    <w:t>а</w:t>
                  </w:r>
                  <w:r w:rsidRPr="0022118A">
                    <w:rPr>
                      <w:rFonts w:eastAsia="MS Mincho"/>
                      <w:b w:val="0"/>
                    </w:rPr>
                    <w:t xml:space="preserve"> на добри практики, взаимодействие с родителите, опресняване и поддържане на придибити знания и всичко пр</w:t>
                  </w:r>
                  <w:r w:rsidR="00311647" w:rsidRPr="0022118A">
                    <w:rPr>
                      <w:rFonts w:eastAsia="MS Mincho"/>
                      <w:b w:val="0"/>
                    </w:rPr>
                    <w:t>и</w:t>
                  </w:r>
                  <w:r w:rsidRPr="0022118A">
                    <w:rPr>
                      <w:rFonts w:eastAsia="MS Mincho"/>
                      <w:b w:val="0"/>
                    </w:rPr>
                    <w:t>ложено в ежедневната работа.</w:t>
                  </w:r>
                </w:p>
              </w:tc>
            </w:tr>
          </w:tbl>
          <w:p w:rsidR="00D23907" w:rsidRDefault="00D23907" w:rsidP="002E7DC0">
            <w:pPr>
              <w:pStyle w:val="BodyText"/>
              <w:ind w:left="757" w:firstLine="0"/>
            </w:pPr>
          </w:p>
          <w:p w:rsidR="00F61FBB" w:rsidRDefault="00F61FBB" w:rsidP="00F61FBB">
            <w:pPr>
              <w:pStyle w:val="BodyText"/>
              <w:ind w:left="757" w:firstLine="0"/>
            </w:pPr>
          </w:p>
          <w:p w:rsidR="00F61FBB" w:rsidRDefault="00F61FBB" w:rsidP="00F61FBB">
            <w:pPr>
              <w:pStyle w:val="BodyText"/>
              <w:ind w:left="397" w:firstLine="0"/>
            </w:pPr>
            <w:r>
              <w:t>6.Приоритетни области за продължаваща квалификация 20</w:t>
            </w:r>
            <w:r w:rsidR="003F2660">
              <w:t>22</w:t>
            </w:r>
            <w:r>
              <w:t>-202</w:t>
            </w:r>
            <w:r w:rsidR="003F2660">
              <w:t>3</w:t>
            </w:r>
            <w:r>
              <w:t xml:space="preserve"> г.</w:t>
            </w:r>
          </w:p>
          <w:p w:rsidR="00F61FBB" w:rsidRDefault="00F61FBB" w:rsidP="00F61FBB">
            <w:pPr>
              <w:pStyle w:val="BodyText"/>
              <w:ind w:left="397" w:firstLine="0"/>
            </w:pPr>
          </w:p>
          <w:p w:rsidR="00F61FBB" w:rsidRDefault="00F61FBB" w:rsidP="00F61FBB">
            <w:pPr>
              <w:pStyle w:val="BodyText"/>
              <w:ind w:left="757" w:firstLine="0"/>
            </w:pPr>
            <w:r>
              <w:lastRenderedPageBreak/>
              <w:t>–партньорство между детска градина и семейство;</w:t>
            </w:r>
          </w:p>
          <w:p w:rsidR="00F61FBB" w:rsidRDefault="00F61FBB" w:rsidP="00F61FBB">
            <w:pPr>
              <w:pStyle w:val="BodyText"/>
              <w:ind w:left="757" w:firstLine="0"/>
            </w:pPr>
            <w:r>
              <w:t>-модерни учители и родители;</w:t>
            </w:r>
          </w:p>
          <w:p w:rsidR="00F61FBB" w:rsidRDefault="00F61FBB" w:rsidP="00F61FBB">
            <w:pPr>
              <w:pStyle w:val="BodyText"/>
              <w:ind w:left="757" w:firstLine="0"/>
            </w:pPr>
            <w:r>
              <w:t>-позитивно възпитание за родители;</w:t>
            </w:r>
          </w:p>
          <w:p w:rsidR="00F61FBB" w:rsidRDefault="00F61FBB" w:rsidP="00F61FBB">
            <w:pPr>
              <w:pStyle w:val="BodyText"/>
              <w:ind w:left="757" w:firstLine="0"/>
            </w:pPr>
            <w:r>
              <w:t>-ефективни техники за комуникация и подобряване на взаимодействието между образователната институция и родителите;</w:t>
            </w:r>
          </w:p>
          <w:p w:rsidR="00F61FBB" w:rsidRDefault="00F61FBB" w:rsidP="00F61FBB">
            <w:pPr>
              <w:pStyle w:val="BodyText"/>
              <w:ind w:left="757" w:firstLine="0"/>
            </w:pPr>
            <w:r>
              <w:t>-формиране и развитие на позитивна образователна среда.</w:t>
            </w:r>
          </w:p>
          <w:p w:rsidR="00F61FBB" w:rsidRPr="00F61FBB" w:rsidRDefault="00F61FBB" w:rsidP="00F61FBB">
            <w:pPr>
              <w:pStyle w:val="BodyText"/>
              <w:ind w:left="757" w:firstLine="0"/>
            </w:pPr>
          </w:p>
          <w:p w:rsidR="00D23907" w:rsidRPr="00D23907" w:rsidRDefault="00D23907" w:rsidP="002E7DC0">
            <w:pPr>
              <w:pStyle w:val="BodyText"/>
              <w:rPr>
                <w:lang w:val="en-US"/>
              </w:rPr>
            </w:pPr>
            <w:r w:rsidRPr="00D23907">
              <w:rPr>
                <w:lang w:val="en-US"/>
              </w:rPr>
              <w:t>7.</w:t>
            </w:r>
            <w:r w:rsidRPr="00D23907">
              <w:rPr>
                <w:lang w:val="en-US"/>
              </w:rPr>
              <w:tab/>
              <w:t xml:space="preserve"> Анализ на материално-дидактичната и техническа база:</w:t>
            </w:r>
          </w:p>
          <w:p w:rsidR="00D23907" w:rsidRDefault="00C1040D" w:rsidP="002E7DC0">
            <w:pPr>
              <w:pStyle w:val="BodyText"/>
              <w:ind w:firstLine="682"/>
            </w:pPr>
            <w:r>
              <w:t>Изцяло подновена и подменена материална база – ново обзавеждане в групите, ремонт на всички помещения в детската градина, новозакупени табла, магнитни дъски, учебни материали,</w:t>
            </w:r>
            <w:r w:rsidR="00231CB8">
              <w:t>7</w:t>
            </w:r>
            <w:r>
              <w:t xml:space="preserve"> лап</w:t>
            </w:r>
            <w:r w:rsidR="003F1E3C">
              <w:t>топ</w:t>
            </w:r>
            <w:r w:rsidR="006322A1">
              <w:t>а</w:t>
            </w:r>
            <w:r w:rsidR="003F1E3C">
              <w:t xml:space="preserve">, таблет, мултимедия и екран, </w:t>
            </w:r>
            <w:r w:rsidR="00337E46">
              <w:t>3</w:t>
            </w:r>
            <w:r w:rsidR="006322A1">
              <w:t xml:space="preserve"> </w:t>
            </w:r>
            <w:r w:rsidR="003F1E3C">
              <w:t>настолен</w:t>
            </w:r>
            <w:r w:rsidR="006322A1">
              <w:t>и</w:t>
            </w:r>
            <w:r w:rsidR="003F1E3C">
              <w:t xml:space="preserve"> компютър</w:t>
            </w:r>
            <w:r w:rsidR="006322A1">
              <w:t>а</w:t>
            </w:r>
            <w:r w:rsidR="003F1E3C">
              <w:t xml:space="preserve"> и монитр</w:t>
            </w:r>
            <w:r w:rsidR="006322A1">
              <w:t>и</w:t>
            </w:r>
            <w:r w:rsidR="003F1E3C">
              <w:t xml:space="preserve">, </w:t>
            </w:r>
            <w:r w:rsidR="00337E46">
              <w:t>четири</w:t>
            </w:r>
            <w:r w:rsidR="003F1E3C">
              <w:t xml:space="preserve"> броя многофункционални устройства/принтер, скенер и копир/</w:t>
            </w:r>
            <w:r w:rsidR="004046BF">
              <w:t>, принтер</w:t>
            </w:r>
            <w:r w:rsidR="006322A1">
              <w:t xml:space="preserve">, </w:t>
            </w:r>
            <w:r w:rsidR="00CC7D1F">
              <w:t>5</w:t>
            </w:r>
            <w:r w:rsidR="006322A1">
              <w:t xml:space="preserve"> бр.</w:t>
            </w:r>
            <w:r w:rsidR="006322A1">
              <w:rPr>
                <w:lang w:val="en-US"/>
              </w:rPr>
              <w:t>CD</w:t>
            </w:r>
            <w:r w:rsidR="006322A1">
              <w:t xml:space="preserve"> с дискове и флашки, </w:t>
            </w:r>
            <w:r w:rsidR="00CD3911">
              <w:t>5</w:t>
            </w:r>
            <w:r w:rsidR="006322A1">
              <w:t xml:space="preserve"> бр.</w:t>
            </w:r>
            <w:r w:rsidR="006322A1">
              <w:rPr>
                <w:lang w:val="en-US"/>
              </w:rPr>
              <w:t>LED</w:t>
            </w:r>
            <w:r w:rsidR="006322A1">
              <w:t xml:space="preserve"> телевизора, </w:t>
            </w:r>
            <w:r w:rsidR="004A0733">
              <w:t xml:space="preserve">видео наблюдение, </w:t>
            </w:r>
            <w:r w:rsidR="00CD3911">
              <w:t>пет</w:t>
            </w:r>
            <w:r w:rsidR="00337E46">
              <w:t xml:space="preserve"> климатика</w:t>
            </w:r>
            <w:r w:rsidR="004A0733">
              <w:t>, интерактивна дъска</w:t>
            </w:r>
            <w:r w:rsidR="00231CB8">
              <w:t>, програмируеми пчелички 9 бр.</w:t>
            </w:r>
            <w:r w:rsidR="003F1E3C">
              <w:t>.</w:t>
            </w:r>
          </w:p>
          <w:p w:rsidR="00D23907" w:rsidRPr="00D23907" w:rsidRDefault="00D23907" w:rsidP="002E7DC0">
            <w:pPr>
              <w:pStyle w:val="BodyText"/>
              <w:rPr>
                <w:lang w:val="en-US"/>
              </w:rPr>
            </w:pPr>
            <w:r w:rsidRPr="00D23907">
              <w:rPr>
                <w:lang w:val="en-US"/>
              </w:rPr>
              <w:t>8.</w:t>
            </w:r>
            <w:r w:rsidRPr="00D23907">
              <w:rPr>
                <w:lang w:val="en-US"/>
              </w:rPr>
              <w:tab/>
              <w:t>Участие в национални и европейски програми и проекти:</w:t>
            </w:r>
          </w:p>
          <w:p w:rsidR="00D23907" w:rsidRDefault="00C1040D" w:rsidP="002E7DC0">
            <w:pPr>
              <w:pStyle w:val="BodyText"/>
            </w:pPr>
            <w:r>
              <w:t>Национална програма за физическото възпитание на децата в детските градини</w:t>
            </w:r>
          </w:p>
          <w:p w:rsidR="00CC7D1F" w:rsidRDefault="00CC7D1F" w:rsidP="002E7DC0">
            <w:pPr>
              <w:pStyle w:val="BodyText"/>
            </w:pPr>
            <w:r>
              <w:t>Европейска програма за интелигентен растеж</w:t>
            </w:r>
          </w:p>
          <w:p w:rsidR="004046BF" w:rsidRDefault="004046BF" w:rsidP="002E7DC0">
            <w:pPr>
              <w:pStyle w:val="BodyText"/>
              <w:rPr>
                <w:b/>
                <w:lang w:val="en-US"/>
              </w:rPr>
            </w:pPr>
          </w:p>
          <w:p w:rsidR="00D23907" w:rsidRPr="00D23907" w:rsidRDefault="00D23907" w:rsidP="002E7DC0">
            <w:pPr>
              <w:pStyle w:val="BodyText"/>
              <w:rPr>
                <w:b/>
                <w:lang w:val="en-US"/>
              </w:rPr>
            </w:pPr>
            <w:r w:rsidRPr="00D23907">
              <w:rPr>
                <w:b/>
                <w:lang w:val="en-US"/>
              </w:rPr>
              <w:t>II.</w:t>
            </w:r>
            <w:r w:rsidRPr="00D23907">
              <w:rPr>
                <w:b/>
                <w:lang w:val="en-US"/>
              </w:rPr>
              <w:tab/>
              <w:t>Цели, основни задачи и приоритети в дейността на детската градина през новата учебна година</w:t>
            </w:r>
          </w:p>
          <w:p w:rsidR="00D23907" w:rsidRPr="00D23907" w:rsidRDefault="00D23907" w:rsidP="002E7DC0">
            <w:pPr>
              <w:pStyle w:val="BodyText"/>
              <w:rPr>
                <w:lang w:val="en-US"/>
              </w:rPr>
            </w:pPr>
            <w:r w:rsidRPr="00D23907">
              <w:rPr>
                <w:lang w:val="en-US"/>
              </w:rPr>
              <w:t>1.</w:t>
            </w:r>
            <w:r w:rsidRPr="00D23907">
              <w:rPr>
                <w:lang w:val="en-US"/>
              </w:rPr>
              <w:tab/>
              <w:t>Мисия на детската градина:</w:t>
            </w:r>
          </w:p>
          <w:p w:rsidR="007E0148" w:rsidRPr="007E0148" w:rsidRDefault="007E0148" w:rsidP="002E7DC0">
            <w:pPr>
              <w:shd w:val="clear" w:color="auto" w:fill="FFFFFF"/>
              <w:spacing w:after="318" w:line="445" w:lineRule="atLeast"/>
              <w:rPr>
                <w:rFonts w:ascii="Arial" w:hAnsi="Arial" w:cs="Arial"/>
                <w:color w:val="4F5E62"/>
                <w:sz w:val="22"/>
                <w:szCs w:val="22"/>
              </w:rPr>
            </w:pPr>
            <w:r w:rsidRPr="007E0148">
              <w:rPr>
                <w:rFonts w:ascii="Arial" w:hAnsi="Arial" w:cs="Arial"/>
                <w:color w:val="4F5E62"/>
                <w:sz w:val="20"/>
                <w:szCs w:val="20"/>
              </w:rPr>
              <w:t xml:space="preserve">Стимулиране развитието на децата и пълноценната им подготовка за училище, съобразно </w:t>
            </w:r>
            <w:r w:rsidR="002B62BE">
              <w:rPr>
                <w:rFonts w:ascii="Arial" w:hAnsi="Arial" w:cs="Arial"/>
                <w:color w:val="4F5E62"/>
                <w:sz w:val="20"/>
                <w:szCs w:val="20"/>
              </w:rPr>
              <w:t>държавната полит</w:t>
            </w:r>
            <w:r w:rsidR="00CD3911">
              <w:rPr>
                <w:rFonts w:ascii="Arial" w:hAnsi="Arial" w:cs="Arial"/>
                <w:color w:val="4F5E62"/>
                <w:sz w:val="20"/>
                <w:szCs w:val="20"/>
              </w:rPr>
              <w:t>ика за предучилищно образование</w:t>
            </w:r>
            <w:r w:rsidRPr="007E0148">
              <w:rPr>
                <w:rFonts w:ascii="Arial" w:hAnsi="Arial" w:cs="Arial"/>
                <w:color w:val="4F5E62"/>
                <w:sz w:val="20"/>
                <w:szCs w:val="20"/>
              </w:rPr>
              <w:t>, чрез използване на съвременни технологии и интерактивни методи.Формиране на личности със социално поведение в съответствие с потребностите на обществото, в дух на уважение и толерантност към индивидуалните и културни различия</w:t>
            </w:r>
            <w:r w:rsidRPr="007E0148">
              <w:rPr>
                <w:rFonts w:ascii="Arial" w:hAnsi="Arial" w:cs="Arial"/>
                <w:color w:val="4F5E62"/>
                <w:sz w:val="22"/>
                <w:szCs w:val="22"/>
              </w:rPr>
              <w:t>.</w:t>
            </w:r>
          </w:p>
          <w:p w:rsidR="00D23907" w:rsidRPr="00D23907" w:rsidRDefault="00D23907" w:rsidP="002E7DC0">
            <w:pPr>
              <w:pStyle w:val="BodyText"/>
              <w:rPr>
                <w:lang w:val="en-US"/>
              </w:rPr>
            </w:pPr>
            <w:r w:rsidRPr="00D23907">
              <w:rPr>
                <w:lang w:val="en-US"/>
              </w:rPr>
              <w:t>2.</w:t>
            </w:r>
            <w:r w:rsidRPr="00D23907">
              <w:rPr>
                <w:lang w:val="en-US"/>
              </w:rPr>
              <w:tab/>
              <w:t>Визия на детската градина:</w:t>
            </w:r>
          </w:p>
          <w:p w:rsidR="007E0148" w:rsidRDefault="007E0148" w:rsidP="002E7DC0">
            <w:pPr>
              <w:pStyle w:val="BodyText"/>
              <w:rPr>
                <w:rFonts w:ascii="Arial" w:hAnsi="Arial" w:cs="Arial"/>
                <w:color w:val="696969"/>
                <w:sz w:val="22"/>
                <w:szCs w:val="22"/>
                <w:shd w:val="clear" w:color="auto" w:fill="FEE6CC"/>
              </w:rPr>
            </w:pPr>
            <w:r>
              <w:rPr>
                <w:rFonts w:ascii="Arial" w:hAnsi="Arial" w:cs="Arial"/>
                <w:color w:val="696969"/>
                <w:sz w:val="22"/>
                <w:szCs w:val="22"/>
                <w:shd w:val="clear" w:color="auto" w:fill="FEE6CC"/>
              </w:rPr>
              <w:t>Детската градина – място уютно, спокойно и сигурно, в което децата да бъдат обгрижвани, възпитавани и обучавани с много обич, топлина и разбиране. Създаване на среда, близка до семейната, с индивидуален подход към всяко дете, спрямо неговите личностни особености, характер и качества.</w:t>
            </w:r>
          </w:p>
          <w:p w:rsidR="00D23907" w:rsidRDefault="00D23907" w:rsidP="002E7DC0">
            <w:pPr>
              <w:pStyle w:val="BodyText"/>
            </w:pPr>
            <w:r w:rsidRPr="00D23907">
              <w:rPr>
                <w:lang w:val="en-US"/>
              </w:rPr>
              <w:t>3.</w:t>
            </w:r>
            <w:r w:rsidRPr="00D23907">
              <w:rPr>
                <w:lang w:val="en-US"/>
              </w:rPr>
              <w:tab/>
              <w:t>Цели и задачи:</w:t>
            </w:r>
          </w:p>
          <w:p w:rsidR="00C7114F" w:rsidRPr="00C7114F" w:rsidRDefault="002B62BE" w:rsidP="002E7DC0">
            <w:pPr>
              <w:pStyle w:val="BodyText"/>
            </w:pPr>
            <w:r>
              <w:t xml:space="preserve">Основна цел: Превръщане на </w:t>
            </w:r>
            <w:r w:rsidR="00C7114F">
              <w:t>ДГ”Червената шапчица”в динамично развиваща се, работеща и ефективна организация.</w:t>
            </w:r>
          </w:p>
          <w:p w:rsidR="00D23907" w:rsidRDefault="00C7114F" w:rsidP="002E7DC0">
            <w:pPr>
              <w:pStyle w:val="BodyText"/>
              <w:rPr>
                <w:lang w:val="en-US"/>
              </w:rPr>
            </w:pPr>
            <w:r>
              <w:t>Подцели</w:t>
            </w:r>
            <w:r w:rsidR="00D23907" w:rsidRPr="00D23907">
              <w:rPr>
                <w:lang w:val="en-US"/>
              </w:rPr>
              <w:t>:</w:t>
            </w:r>
          </w:p>
          <w:p w:rsidR="00D23907" w:rsidRDefault="007E0148" w:rsidP="002E7DC0">
            <w:pPr>
              <w:pStyle w:val="BodyText"/>
              <w:ind w:firstLine="682"/>
            </w:pPr>
            <w:r>
              <w:t>-равен достъп до предучилищно възпитание и подготовка;</w:t>
            </w:r>
          </w:p>
          <w:p w:rsidR="007E0148" w:rsidRDefault="007E0148" w:rsidP="002E7DC0">
            <w:pPr>
              <w:pStyle w:val="BodyText"/>
              <w:ind w:firstLine="682"/>
            </w:pPr>
            <w:r>
              <w:t>-равни възможности за духовно, физическо и психическо развитие;</w:t>
            </w:r>
          </w:p>
          <w:p w:rsidR="007E0148" w:rsidRDefault="007E0148" w:rsidP="002E7DC0">
            <w:pPr>
              <w:pStyle w:val="BodyText"/>
              <w:ind w:firstLine="682"/>
            </w:pPr>
            <w:r>
              <w:t>-качествено предучилищно образование и подготовка.</w:t>
            </w:r>
          </w:p>
          <w:p w:rsidR="00D23907" w:rsidRDefault="00D23907" w:rsidP="002E7DC0">
            <w:pPr>
              <w:pStyle w:val="BodyText"/>
              <w:rPr>
                <w:lang w:val="en-US"/>
              </w:rPr>
            </w:pPr>
            <w:r w:rsidRPr="00D23907">
              <w:rPr>
                <w:lang w:val="en-US"/>
              </w:rPr>
              <w:t>Основни задачи:</w:t>
            </w:r>
          </w:p>
          <w:p w:rsidR="00D23907" w:rsidRDefault="007E0148" w:rsidP="002E7DC0">
            <w:pPr>
              <w:pStyle w:val="BodyText"/>
              <w:ind w:firstLine="682"/>
            </w:pPr>
            <w:r>
              <w:t>-непрекъснато надграждане на знания и умения с оглед максималното развитие на потенциала на всяко дете и възможност за социална реализация;</w:t>
            </w:r>
          </w:p>
          <w:p w:rsidR="007E0148" w:rsidRDefault="007E0148" w:rsidP="002E7DC0">
            <w:pPr>
              <w:pStyle w:val="BodyText"/>
              <w:ind w:firstLine="682"/>
            </w:pPr>
            <w:r>
              <w:t>-</w:t>
            </w:r>
            <w:r w:rsidR="00973390">
              <w:t>създаване на благоприятна среда;</w:t>
            </w:r>
          </w:p>
          <w:p w:rsidR="00973390" w:rsidRDefault="00973390" w:rsidP="002E7DC0">
            <w:pPr>
              <w:pStyle w:val="BodyText"/>
              <w:ind w:firstLine="682"/>
            </w:pPr>
            <w:r>
              <w:t>-</w:t>
            </w:r>
            <w:r w:rsidR="00155318">
              <w:t>целенасочено възпитание и обучение – взаимодействие, ориентирано към детето, точно организирани и структурирани занимания с ясна цел и съобразяване с различните възможности на всяко дете.</w:t>
            </w:r>
          </w:p>
          <w:p w:rsidR="00D23907" w:rsidRPr="00D23907" w:rsidRDefault="00D23907" w:rsidP="002E7DC0">
            <w:pPr>
              <w:pStyle w:val="BodyText"/>
              <w:rPr>
                <w:lang w:val="en-US"/>
              </w:rPr>
            </w:pPr>
            <w:r w:rsidRPr="00D23907">
              <w:rPr>
                <w:lang w:val="en-US"/>
              </w:rPr>
              <w:t>4.</w:t>
            </w:r>
            <w:r w:rsidRPr="00D23907">
              <w:rPr>
                <w:lang w:val="en-US"/>
              </w:rPr>
              <w:tab/>
              <w:t>Приоритети на детската градина за учебната</w:t>
            </w:r>
            <w:r w:rsidR="00C13BDE">
              <w:rPr>
                <w:lang w:val="en-US"/>
              </w:rPr>
              <w:t xml:space="preserve"> </w:t>
            </w:r>
            <w:r w:rsidR="00C13BDE">
              <w:t>година</w:t>
            </w:r>
            <w:r w:rsidRPr="00D23907">
              <w:rPr>
                <w:lang w:val="en-US"/>
              </w:rPr>
              <w:t>:</w:t>
            </w:r>
          </w:p>
          <w:p w:rsidR="00D23907" w:rsidRDefault="00155318" w:rsidP="002E7DC0">
            <w:pPr>
              <w:pStyle w:val="BodyText"/>
              <w:ind w:left="757"/>
            </w:pPr>
            <w:r>
              <w:lastRenderedPageBreak/>
              <w:t>-</w:t>
            </w:r>
            <w:r w:rsidR="00557BA7">
              <w:t xml:space="preserve"> </w:t>
            </w:r>
            <w:r w:rsidR="002036FE">
              <w:t>обхващане, задържане и провокиране на интереса на децата за повишаване на образователния резултат</w:t>
            </w:r>
            <w:r>
              <w:t>;</w:t>
            </w:r>
          </w:p>
          <w:p w:rsidR="00155318" w:rsidRDefault="00155318" w:rsidP="002E7DC0">
            <w:pPr>
              <w:pStyle w:val="BodyText"/>
              <w:ind w:left="757"/>
            </w:pPr>
            <w:r>
              <w:t>-</w:t>
            </w:r>
            <w:r w:rsidR="002036FE">
              <w:t>практическа насоченост на обучението, подкрепа за придобиване на ключови компетентности и ориентация към резултати</w:t>
            </w:r>
            <w:r>
              <w:t>;</w:t>
            </w:r>
          </w:p>
          <w:p w:rsidR="00155318" w:rsidRDefault="00155318" w:rsidP="002E7DC0">
            <w:pPr>
              <w:pStyle w:val="BodyText"/>
              <w:ind w:left="757"/>
            </w:pPr>
            <w:r>
              <w:t>-</w:t>
            </w:r>
            <w:r w:rsidR="002036FE">
              <w:t>прилагане на компетентностия подход в обучението</w:t>
            </w:r>
            <w:r>
              <w:t>;</w:t>
            </w:r>
          </w:p>
          <w:p w:rsidR="002036FE" w:rsidRDefault="002036FE" w:rsidP="002E7DC0">
            <w:pPr>
              <w:pStyle w:val="BodyText"/>
              <w:ind w:left="757"/>
            </w:pPr>
            <w:r>
              <w:t>-осигуряване на</w:t>
            </w:r>
            <w:r w:rsidR="00F61FBB">
              <w:t xml:space="preserve"> условия за творчество и използване на иновации в предучилищното образование и подкрепа за активно споделяне на добри практики;</w:t>
            </w:r>
          </w:p>
          <w:p w:rsidR="00155318" w:rsidRDefault="00155318" w:rsidP="002E7DC0">
            <w:pPr>
              <w:pStyle w:val="BodyText"/>
              <w:ind w:left="757"/>
            </w:pPr>
            <w:r>
              <w:t>-укрепване здравето на детето;</w:t>
            </w:r>
          </w:p>
          <w:p w:rsidR="00155318" w:rsidRDefault="00155318" w:rsidP="002E7DC0">
            <w:pPr>
              <w:pStyle w:val="BodyText"/>
              <w:ind w:left="757"/>
            </w:pPr>
            <w:r>
              <w:t>-утвърждаване на творческа атмосфера в колектива, гарантираща свобода</w:t>
            </w:r>
            <w:r w:rsidR="004046BF">
              <w:t xml:space="preserve"> и търпимост към чуждото мнение;</w:t>
            </w:r>
          </w:p>
          <w:p w:rsidR="004046BF" w:rsidRPr="00D23907" w:rsidRDefault="004046BF" w:rsidP="002E7DC0">
            <w:pPr>
              <w:pStyle w:val="BodyText"/>
              <w:ind w:left="757"/>
              <w:rPr>
                <w:lang w:val="en-US"/>
              </w:rPr>
            </w:pPr>
            <w:r>
              <w:t>-създаване на условия за преодоляване на негативни нагласи на етническа основа.</w:t>
            </w:r>
          </w:p>
          <w:p w:rsidR="00D23907" w:rsidRPr="00275150" w:rsidRDefault="00D23907" w:rsidP="002E7DC0">
            <w:pPr>
              <w:pStyle w:val="BodyText"/>
              <w:rPr>
                <w:b/>
              </w:rPr>
            </w:pPr>
            <w:r w:rsidRPr="00275150">
              <w:rPr>
                <w:b/>
                <w:lang w:val="en-US"/>
              </w:rPr>
              <w:t>III.</w:t>
            </w:r>
            <w:r w:rsidRPr="00275150">
              <w:rPr>
                <w:b/>
                <w:lang w:val="en-US"/>
              </w:rPr>
              <w:tab/>
              <w:t>Дейности за изпълн</w:t>
            </w:r>
            <w:r w:rsidR="00275150" w:rsidRPr="00275150">
              <w:rPr>
                <w:b/>
                <w:lang w:val="en-US"/>
              </w:rPr>
              <w:t>ение на основните цели и задачи</w:t>
            </w:r>
          </w:p>
          <w:p w:rsidR="00D23907" w:rsidRPr="00D23907" w:rsidRDefault="00D23907" w:rsidP="002E7DC0">
            <w:pPr>
              <w:pStyle w:val="BodyText"/>
              <w:ind w:left="757"/>
              <w:rPr>
                <w:lang w:val="en-US"/>
              </w:rPr>
            </w:pPr>
          </w:p>
          <w:p w:rsidR="00D23907" w:rsidRPr="00557BA7" w:rsidRDefault="00D23907" w:rsidP="002E7DC0">
            <w:pPr>
              <w:pStyle w:val="BodyText"/>
              <w:rPr>
                <w:b/>
              </w:rPr>
            </w:pPr>
            <w:r w:rsidRPr="00557BA7">
              <w:rPr>
                <w:b/>
                <w:lang w:val="en-US"/>
              </w:rPr>
              <w:t>ІІІ. 1. Организационно-педагогичски и методически дейности</w:t>
            </w:r>
            <w:r w:rsidR="00275150" w:rsidRPr="00557BA7">
              <w:rPr>
                <w:b/>
              </w:rPr>
              <w:t>:</w:t>
            </w:r>
          </w:p>
          <w:p w:rsidR="00275150" w:rsidRDefault="00275150" w:rsidP="002E7DC0">
            <w:pPr>
              <w:pStyle w:val="BodyText"/>
            </w:pPr>
          </w:p>
          <w:tbl>
            <w:tblPr>
              <w:tblW w:w="9072" w:type="dxa"/>
              <w:jc w:val="center"/>
              <w:tblBorders>
                <w:top w:val="outset" w:sz="12" w:space="0" w:color="auto"/>
                <w:left w:val="outset" w:sz="12" w:space="0" w:color="auto"/>
                <w:bottom w:val="outset" w:sz="12" w:space="0" w:color="auto"/>
                <w:right w:val="outset" w:sz="12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324"/>
              <w:gridCol w:w="1317"/>
              <w:gridCol w:w="1332"/>
              <w:gridCol w:w="2404"/>
              <w:gridCol w:w="1695"/>
            </w:tblGrid>
            <w:tr w:rsidR="00275150" w:rsidRPr="005A1735" w:rsidTr="00C44B78">
              <w:trPr>
                <w:trHeight w:val="420"/>
                <w:jc w:val="center"/>
              </w:trPr>
              <w:tc>
                <w:tcPr>
                  <w:tcW w:w="12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275150" w:rsidRPr="00275150" w:rsidRDefault="00275150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275150">
                    <w:rPr>
                      <w:b/>
                      <w:szCs w:val="24"/>
                    </w:rPr>
                    <w:t>Дейност</w:t>
                  </w:r>
                </w:p>
              </w:tc>
              <w:tc>
                <w:tcPr>
                  <w:tcW w:w="7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275150" w:rsidRPr="00275150" w:rsidRDefault="00275150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275150">
                    <w:rPr>
                      <w:b/>
                      <w:szCs w:val="24"/>
                    </w:rPr>
                    <w:t>Изпълнява</w:t>
                  </w:r>
                </w:p>
              </w:tc>
              <w:tc>
                <w:tcPr>
                  <w:tcW w:w="7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275150" w:rsidRPr="00275150" w:rsidRDefault="00275150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275150">
                    <w:rPr>
                      <w:b/>
                      <w:szCs w:val="24"/>
                    </w:rPr>
                    <w:t>Срок за изпълнение</w:t>
                  </w:r>
                </w:p>
              </w:tc>
              <w:tc>
                <w:tcPr>
                  <w:tcW w:w="13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275150" w:rsidRPr="00275150" w:rsidRDefault="00275150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275150">
                    <w:rPr>
                      <w:b/>
                      <w:szCs w:val="24"/>
                    </w:rPr>
                    <w:t>Очаквани резултати</w:t>
                  </w:r>
                </w:p>
              </w:tc>
              <w:tc>
                <w:tcPr>
                  <w:tcW w:w="934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275150" w:rsidRPr="00275150" w:rsidRDefault="00275150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275150">
                    <w:rPr>
                      <w:b/>
                      <w:szCs w:val="24"/>
                    </w:rPr>
                    <w:t>Начин на отчитане</w:t>
                  </w:r>
                </w:p>
              </w:tc>
            </w:tr>
            <w:tr w:rsidR="00275150" w:rsidRPr="005A1735">
              <w:trPr>
                <w:trHeight w:val="60"/>
                <w:jc w:val="center"/>
              </w:trPr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75150" w:rsidRPr="00275150" w:rsidRDefault="00275150" w:rsidP="00761483">
                  <w:pPr>
                    <w:pStyle w:val="BodyText"/>
                    <w:framePr w:hSpace="141" w:wrap="around" w:vAnchor="page" w:hAnchor="margin" w:xAlign="center" w:y="468"/>
                    <w:jc w:val="center"/>
                    <w:rPr>
                      <w:b/>
                      <w:i/>
                      <w:szCs w:val="24"/>
                    </w:rPr>
                  </w:pPr>
                  <w:r w:rsidRPr="00275150">
                    <w:rPr>
                      <w:b/>
                      <w:i/>
                      <w:szCs w:val="24"/>
                    </w:rPr>
                    <w:t>Прием и обхват на децата</w:t>
                  </w:r>
                </w:p>
              </w:tc>
            </w:tr>
            <w:tr w:rsidR="00275150" w:rsidRPr="005A1735" w:rsidTr="00C44B78">
              <w:trPr>
                <w:trHeight w:val="105"/>
                <w:jc w:val="center"/>
              </w:trPr>
              <w:tc>
                <w:tcPr>
                  <w:tcW w:w="12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75150" w:rsidRDefault="00ED605C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Разговори с родители</w:t>
                  </w:r>
                </w:p>
              </w:tc>
              <w:tc>
                <w:tcPr>
                  <w:tcW w:w="7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75150" w:rsidRDefault="00ED605C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Директор учители</w:t>
                  </w:r>
                </w:p>
              </w:tc>
              <w:tc>
                <w:tcPr>
                  <w:tcW w:w="7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75150" w:rsidRDefault="00ED605C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31.05</w:t>
                  </w:r>
                </w:p>
              </w:tc>
              <w:tc>
                <w:tcPr>
                  <w:tcW w:w="13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</w:tcPr>
                <w:p w:rsidR="00275150" w:rsidRDefault="00ED605C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Привличане и задържане на децата</w:t>
                  </w:r>
                </w:p>
              </w:tc>
              <w:tc>
                <w:tcPr>
                  <w:tcW w:w="934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75150" w:rsidRDefault="00ED605C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списъци</w:t>
                  </w:r>
                </w:p>
              </w:tc>
            </w:tr>
            <w:tr w:rsidR="00275150" w:rsidRPr="005A1735" w:rsidTr="00C44B78">
              <w:trPr>
                <w:trHeight w:val="281"/>
                <w:jc w:val="center"/>
              </w:trPr>
              <w:tc>
                <w:tcPr>
                  <w:tcW w:w="12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75150" w:rsidRDefault="00ED605C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Среща</w:t>
                  </w:r>
                  <w:r w:rsidR="00231421">
                    <w:t xml:space="preserve"> </w:t>
                  </w:r>
                  <w:r w:rsidR="00311647">
                    <w:t>с</w:t>
                  </w:r>
                  <w:r>
                    <w:t xml:space="preserve"> директора на детска ясла</w:t>
                  </w:r>
                </w:p>
              </w:tc>
              <w:tc>
                <w:tcPr>
                  <w:tcW w:w="7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75150" w:rsidRDefault="00ED605C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Директор учители на І група</w:t>
                  </w:r>
                </w:p>
              </w:tc>
              <w:tc>
                <w:tcPr>
                  <w:tcW w:w="7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75150" w:rsidRDefault="00ED605C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0</w:t>
                  </w:r>
                  <w:r w:rsidR="00311647">
                    <w:t>5</w:t>
                  </w:r>
                  <w:r>
                    <w:t>.01.</w:t>
                  </w:r>
                </w:p>
              </w:tc>
              <w:tc>
                <w:tcPr>
                  <w:tcW w:w="13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</w:tcPr>
                <w:p w:rsidR="00275150" w:rsidRDefault="00ED605C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Привличане и попълване на първа група</w:t>
                  </w:r>
                </w:p>
              </w:tc>
              <w:tc>
                <w:tcPr>
                  <w:tcW w:w="934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75150" w:rsidRDefault="00275150" w:rsidP="00761483">
                  <w:pPr>
                    <w:framePr w:hSpace="141" w:wrap="around" w:vAnchor="page" w:hAnchor="margin" w:xAlign="center" w:y="468"/>
                    <w:jc w:val="center"/>
                  </w:pPr>
                </w:p>
              </w:tc>
            </w:tr>
            <w:tr w:rsidR="00275150" w:rsidRPr="005A1735">
              <w:trPr>
                <w:trHeight w:val="105"/>
                <w:jc w:val="center"/>
              </w:trPr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75150" w:rsidRPr="00275150" w:rsidRDefault="00275150" w:rsidP="00761483">
                  <w:pPr>
                    <w:pStyle w:val="BodyText"/>
                    <w:framePr w:hSpace="141" w:wrap="around" w:vAnchor="page" w:hAnchor="margin" w:xAlign="center" w:y="468"/>
                    <w:jc w:val="center"/>
                    <w:rPr>
                      <w:b/>
                      <w:i/>
                      <w:szCs w:val="24"/>
                    </w:rPr>
                  </w:pPr>
                  <w:r w:rsidRPr="00275150">
                    <w:rPr>
                      <w:b/>
                      <w:i/>
                      <w:szCs w:val="24"/>
                    </w:rPr>
                    <w:t>Организация на педагогическото взаимодействие</w:t>
                  </w:r>
                </w:p>
              </w:tc>
            </w:tr>
            <w:tr w:rsidR="00275150" w:rsidRPr="005A1735" w:rsidTr="00C44B78">
              <w:trPr>
                <w:trHeight w:val="105"/>
                <w:jc w:val="center"/>
              </w:trPr>
              <w:tc>
                <w:tcPr>
                  <w:tcW w:w="12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75150" w:rsidRDefault="00244624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Педагогически ситуации</w:t>
                  </w:r>
                </w:p>
              </w:tc>
              <w:tc>
                <w:tcPr>
                  <w:tcW w:w="7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75150" w:rsidRDefault="00ED605C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учители</w:t>
                  </w:r>
                </w:p>
              </w:tc>
              <w:tc>
                <w:tcPr>
                  <w:tcW w:w="7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7A6EBB" w:rsidRDefault="00ED605C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Всеки ден</w:t>
                  </w:r>
                  <w:r w:rsidR="007A6EBB">
                    <w:t xml:space="preserve"> в</w:t>
                  </w:r>
                </w:p>
                <w:p w:rsidR="00275150" w:rsidRDefault="007A6EBB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 xml:space="preserve">учебното време </w:t>
                  </w:r>
                </w:p>
              </w:tc>
              <w:tc>
                <w:tcPr>
                  <w:tcW w:w="13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</w:tcPr>
                <w:p w:rsidR="00275150" w:rsidRDefault="00ED605C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Изграждане на знания и умения, придобиване на опит увереност</w:t>
                  </w:r>
                </w:p>
              </w:tc>
              <w:tc>
                <w:tcPr>
                  <w:tcW w:w="934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75150" w:rsidRDefault="0022118A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Д</w:t>
                  </w:r>
                  <w:r w:rsidR="00ED605C">
                    <w:t>невници</w:t>
                  </w:r>
                </w:p>
                <w:p w:rsidR="00D14D6C" w:rsidRDefault="00D14D6C" w:rsidP="00761483">
                  <w:pPr>
                    <w:framePr w:hSpace="141" w:wrap="around" w:vAnchor="page" w:hAnchor="margin" w:xAlign="center" w:y="468"/>
                    <w:jc w:val="center"/>
                  </w:pPr>
                </w:p>
              </w:tc>
            </w:tr>
            <w:tr w:rsidR="00275150" w:rsidRPr="005A1735" w:rsidTr="00C44B78">
              <w:trPr>
                <w:trHeight w:val="991"/>
                <w:jc w:val="center"/>
              </w:trPr>
              <w:tc>
                <w:tcPr>
                  <w:tcW w:w="1281" w:type="pct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275150" w:rsidRDefault="00CC7D1F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Допълнителни форми на педагогическо взаимодействие – разходки сред природата, сюжетни игри, творчески игри, драматизации и др.</w:t>
                  </w:r>
                </w:p>
              </w:tc>
              <w:tc>
                <w:tcPr>
                  <w:tcW w:w="726" w:type="pct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275150" w:rsidRDefault="00ED605C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учители</w:t>
                  </w:r>
                </w:p>
              </w:tc>
              <w:tc>
                <w:tcPr>
                  <w:tcW w:w="734" w:type="pct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275150" w:rsidRDefault="00ED605C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Всеки ден</w:t>
                  </w:r>
                </w:p>
              </w:tc>
              <w:tc>
                <w:tcPr>
                  <w:tcW w:w="1325" w:type="pct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75150" w:rsidRDefault="00ED605C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Използване на играта и игрови похвати за придобиване на знания и умения</w:t>
                  </w:r>
                </w:p>
              </w:tc>
              <w:tc>
                <w:tcPr>
                  <w:tcW w:w="934" w:type="pct"/>
                  <w:tcBorders>
                    <w:top w:val="outset" w:sz="6" w:space="0" w:color="auto"/>
                    <w:left w:val="single" w:sz="4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275150" w:rsidRDefault="00275150" w:rsidP="00761483">
                  <w:pPr>
                    <w:framePr w:hSpace="141" w:wrap="around" w:vAnchor="page" w:hAnchor="margin" w:xAlign="center" w:y="468"/>
                    <w:jc w:val="center"/>
                  </w:pPr>
                </w:p>
              </w:tc>
            </w:tr>
            <w:tr w:rsidR="00C44B78" w:rsidRPr="005A1735" w:rsidTr="00C44B78">
              <w:trPr>
                <w:trHeight w:val="150"/>
                <w:jc w:val="center"/>
              </w:trPr>
              <w:tc>
                <w:tcPr>
                  <w:tcW w:w="1281" w:type="pct"/>
                  <w:tcBorders>
                    <w:top w:val="single" w:sz="4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C44B78" w:rsidRDefault="00CC7D1F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Хранене и отдих</w:t>
                  </w:r>
                </w:p>
              </w:tc>
              <w:tc>
                <w:tcPr>
                  <w:tcW w:w="726" w:type="pct"/>
                  <w:tcBorders>
                    <w:top w:val="single" w:sz="4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C44B78" w:rsidRDefault="00C44B78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Учители помощник възпитатели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C44B78" w:rsidRDefault="00C44B78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Всеки ден</w:t>
                  </w:r>
                </w:p>
              </w:tc>
              <w:tc>
                <w:tcPr>
                  <w:tcW w:w="1325" w:type="pct"/>
                  <w:tcBorders>
                    <w:top w:val="single" w:sz="4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</w:tcPr>
                <w:p w:rsidR="00C44B78" w:rsidRDefault="00C44B78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Придобиване на умения за</w:t>
                  </w:r>
                  <w:r w:rsidR="00CC7D1F">
                    <w:t xml:space="preserve"> култура на хранене. Почивка, изразяваща се в следобеден сън.</w:t>
                  </w:r>
                </w:p>
              </w:tc>
              <w:tc>
                <w:tcPr>
                  <w:tcW w:w="934" w:type="pct"/>
                  <w:tcBorders>
                    <w:top w:val="single" w:sz="4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C44B78" w:rsidRDefault="00C44B78" w:rsidP="00761483">
                  <w:pPr>
                    <w:framePr w:hSpace="141" w:wrap="around" w:vAnchor="page" w:hAnchor="margin" w:xAlign="center" w:y="468"/>
                    <w:jc w:val="center"/>
                  </w:pPr>
                </w:p>
              </w:tc>
            </w:tr>
            <w:tr w:rsidR="00275150" w:rsidRPr="005A1735">
              <w:trPr>
                <w:trHeight w:val="105"/>
                <w:jc w:val="center"/>
              </w:trPr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75150" w:rsidRPr="00275150" w:rsidRDefault="00275150" w:rsidP="00761483">
                  <w:pPr>
                    <w:pStyle w:val="BodyText"/>
                    <w:framePr w:hSpace="141" w:wrap="around" w:vAnchor="page" w:hAnchor="margin" w:xAlign="center" w:y="468"/>
                    <w:jc w:val="center"/>
                    <w:rPr>
                      <w:b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  <w:t>Подготовка на децата за училище</w:t>
                  </w:r>
                </w:p>
              </w:tc>
            </w:tr>
            <w:tr w:rsidR="00275150" w:rsidRPr="005A1735" w:rsidTr="00C44B78">
              <w:trPr>
                <w:trHeight w:val="105"/>
                <w:jc w:val="center"/>
              </w:trPr>
              <w:tc>
                <w:tcPr>
                  <w:tcW w:w="12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75150" w:rsidRDefault="00244624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Обучение</w:t>
                  </w:r>
                </w:p>
              </w:tc>
              <w:tc>
                <w:tcPr>
                  <w:tcW w:w="7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75150" w:rsidRDefault="00C44B78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учители</w:t>
                  </w:r>
                </w:p>
              </w:tc>
              <w:tc>
                <w:tcPr>
                  <w:tcW w:w="7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75150" w:rsidRDefault="00C44B78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Всеки ден</w:t>
                  </w:r>
                </w:p>
              </w:tc>
              <w:tc>
                <w:tcPr>
                  <w:tcW w:w="13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</w:tcPr>
                <w:p w:rsidR="00275150" w:rsidRDefault="00C44B78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Придобиване на знания и умения, необходими за първокласника</w:t>
                  </w:r>
                </w:p>
              </w:tc>
              <w:tc>
                <w:tcPr>
                  <w:tcW w:w="934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75150" w:rsidRDefault="00CC7D1F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Дневник</w:t>
                  </w:r>
                </w:p>
              </w:tc>
            </w:tr>
            <w:tr w:rsidR="00275150" w:rsidRPr="005A1735" w:rsidTr="00C44B78">
              <w:trPr>
                <w:trHeight w:val="105"/>
                <w:jc w:val="center"/>
              </w:trPr>
              <w:tc>
                <w:tcPr>
                  <w:tcW w:w="12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75150" w:rsidRDefault="00C44B78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lastRenderedPageBreak/>
                    <w:t>Социализация</w:t>
                  </w:r>
                </w:p>
              </w:tc>
              <w:tc>
                <w:tcPr>
                  <w:tcW w:w="7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75150" w:rsidRDefault="00C44B78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 xml:space="preserve">Учители </w:t>
                  </w:r>
                </w:p>
                <w:p w:rsidR="004046BF" w:rsidRDefault="004046BF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Помощник възпитатели</w:t>
                  </w:r>
                </w:p>
              </w:tc>
              <w:tc>
                <w:tcPr>
                  <w:tcW w:w="7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75150" w:rsidRDefault="00C44B78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Всеки ден</w:t>
                  </w:r>
                </w:p>
              </w:tc>
              <w:tc>
                <w:tcPr>
                  <w:tcW w:w="13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</w:tcPr>
                <w:p w:rsidR="00275150" w:rsidRDefault="00C44B78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 xml:space="preserve">Изграждане на положително отношение към училището, възможно при придобито самочувствие и сигурност </w:t>
                  </w:r>
                </w:p>
              </w:tc>
              <w:tc>
                <w:tcPr>
                  <w:tcW w:w="934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75150" w:rsidRDefault="00275150" w:rsidP="00761483">
                  <w:pPr>
                    <w:framePr w:hSpace="141" w:wrap="around" w:vAnchor="page" w:hAnchor="margin" w:xAlign="center" w:y="468"/>
                    <w:jc w:val="center"/>
                  </w:pPr>
                </w:p>
              </w:tc>
            </w:tr>
          </w:tbl>
          <w:p w:rsidR="00275150" w:rsidRDefault="00275150" w:rsidP="002E7DC0">
            <w:pPr>
              <w:pStyle w:val="BodyText"/>
            </w:pPr>
          </w:p>
          <w:p w:rsidR="009D3B37" w:rsidRPr="00557BA7" w:rsidRDefault="009D3B37" w:rsidP="002E7DC0">
            <w:pPr>
              <w:pStyle w:val="BodyText"/>
              <w:rPr>
                <w:b/>
              </w:rPr>
            </w:pPr>
            <w:r w:rsidRPr="00557BA7">
              <w:rPr>
                <w:b/>
              </w:rPr>
              <w:t>ІІІ. 2. Административни дейности:</w:t>
            </w:r>
          </w:p>
          <w:p w:rsidR="009D3B37" w:rsidRDefault="009D3B37" w:rsidP="002E7DC0">
            <w:pPr>
              <w:pStyle w:val="BodyText"/>
            </w:pPr>
          </w:p>
          <w:tbl>
            <w:tblPr>
              <w:tblW w:w="9072" w:type="dxa"/>
              <w:jc w:val="center"/>
              <w:tblBorders>
                <w:top w:val="outset" w:sz="12" w:space="0" w:color="auto"/>
                <w:left w:val="outset" w:sz="12" w:space="0" w:color="auto"/>
                <w:bottom w:val="outset" w:sz="12" w:space="0" w:color="auto"/>
                <w:right w:val="outset" w:sz="12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341"/>
              <w:gridCol w:w="1270"/>
              <w:gridCol w:w="1332"/>
              <w:gridCol w:w="2420"/>
              <w:gridCol w:w="1709"/>
            </w:tblGrid>
            <w:tr w:rsidR="009D3B37" w:rsidRPr="005A1735">
              <w:trPr>
                <w:trHeight w:val="420"/>
                <w:jc w:val="center"/>
              </w:trPr>
              <w:tc>
                <w:tcPr>
                  <w:tcW w:w="129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9D3B37" w:rsidRPr="009D3B37" w:rsidRDefault="009D3B3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9D3B37">
                    <w:rPr>
                      <w:b/>
                      <w:szCs w:val="24"/>
                    </w:rPr>
                    <w:t>Дейност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9D3B37" w:rsidRPr="009D3B37" w:rsidRDefault="009D3B3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9D3B37">
                    <w:rPr>
                      <w:b/>
                      <w:szCs w:val="24"/>
                    </w:rPr>
                    <w:t>Изпълнява</w:t>
                  </w:r>
                </w:p>
              </w:tc>
              <w:tc>
                <w:tcPr>
                  <w:tcW w:w="7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9D3B37" w:rsidRPr="009D3B37" w:rsidRDefault="009D3B3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9D3B37">
                    <w:rPr>
                      <w:b/>
                      <w:szCs w:val="24"/>
                    </w:rPr>
                    <w:t>Срок за изпълнение</w:t>
                  </w:r>
                </w:p>
              </w:tc>
              <w:tc>
                <w:tcPr>
                  <w:tcW w:w="13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9D3B37" w:rsidRPr="009D3B37" w:rsidRDefault="009D3B3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9D3B37">
                    <w:rPr>
                      <w:b/>
                      <w:szCs w:val="24"/>
                    </w:rPr>
                    <w:t>Очаквани резултати</w:t>
                  </w:r>
                </w:p>
              </w:tc>
              <w:tc>
                <w:tcPr>
                  <w:tcW w:w="942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9D3B37" w:rsidRPr="009D3B37" w:rsidRDefault="009D3B3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9D3B37">
                    <w:rPr>
                      <w:b/>
                      <w:szCs w:val="24"/>
                    </w:rPr>
                    <w:t>Начин на отчитане</w:t>
                  </w:r>
                </w:p>
              </w:tc>
            </w:tr>
            <w:tr w:rsidR="009D3B37" w:rsidRPr="005A1735">
              <w:trPr>
                <w:trHeight w:val="60"/>
                <w:jc w:val="center"/>
              </w:trPr>
              <w:tc>
                <w:tcPr>
                  <w:tcW w:w="129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9D3B37" w:rsidRDefault="004A4F7A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Изготвяне на Списък-образец№2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9D3B37" w:rsidRDefault="004A4F7A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директор</w:t>
                  </w:r>
                </w:p>
              </w:tc>
              <w:tc>
                <w:tcPr>
                  <w:tcW w:w="7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9D3B37" w:rsidRDefault="004A4F7A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30.09</w:t>
                  </w:r>
                </w:p>
              </w:tc>
              <w:tc>
                <w:tcPr>
                  <w:tcW w:w="13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</w:tcPr>
                <w:p w:rsidR="009D3B37" w:rsidRDefault="004A4F7A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Създаване на добра</w:t>
                  </w:r>
                  <w:r w:rsidR="008628ED">
                    <w:t xml:space="preserve"> </w:t>
                  </w:r>
                  <w:r>
                    <w:t>организация и ефективност на работа</w:t>
                  </w:r>
                </w:p>
              </w:tc>
              <w:tc>
                <w:tcPr>
                  <w:tcW w:w="942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9D3B37" w:rsidRDefault="004A4F7A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съгласуване</w:t>
                  </w:r>
                </w:p>
              </w:tc>
            </w:tr>
            <w:tr w:rsidR="009D3B37" w:rsidRPr="005A1735">
              <w:trPr>
                <w:trHeight w:val="105"/>
                <w:jc w:val="center"/>
              </w:trPr>
              <w:tc>
                <w:tcPr>
                  <w:tcW w:w="129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9D3B37" w:rsidRDefault="00BF20BD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Актуализиране на правилници и планове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9D3B37" w:rsidRDefault="00BF20BD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Директор</w:t>
                  </w:r>
                </w:p>
                <w:p w:rsidR="00BF20BD" w:rsidRDefault="005F231B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Комисията по планиране</w:t>
                  </w:r>
                </w:p>
              </w:tc>
              <w:tc>
                <w:tcPr>
                  <w:tcW w:w="7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9D3B37" w:rsidRDefault="002036FE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rPr>
                      <w:lang w:val="en-US"/>
                    </w:rPr>
                    <w:t>15</w:t>
                  </w:r>
                  <w:r w:rsidR="00BF20BD">
                    <w:t>.09</w:t>
                  </w:r>
                </w:p>
              </w:tc>
              <w:tc>
                <w:tcPr>
                  <w:tcW w:w="13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</w:tcPr>
                <w:p w:rsidR="009D3B37" w:rsidRDefault="00BF20BD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Яснота и точност при изпълнение на задачите</w:t>
                  </w:r>
                </w:p>
              </w:tc>
              <w:tc>
                <w:tcPr>
                  <w:tcW w:w="942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9D3B37" w:rsidRDefault="00BF20BD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ПС</w:t>
                  </w:r>
                </w:p>
              </w:tc>
            </w:tr>
            <w:tr w:rsidR="009D3B37" w:rsidRPr="005A1735">
              <w:trPr>
                <w:trHeight w:val="281"/>
                <w:jc w:val="center"/>
              </w:trPr>
              <w:tc>
                <w:tcPr>
                  <w:tcW w:w="129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9D3B37" w:rsidRDefault="004046BF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Актуализиране</w:t>
                  </w:r>
                  <w:r w:rsidR="00BF20BD">
                    <w:t xml:space="preserve"> на </w:t>
                  </w:r>
                  <w:r w:rsidR="002B62BE">
                    <w:t xml:space="preserve">тематични </w:t>
                  </w:r>
                  <w:r w:rsidR="00BF20BD">
                    <w:t>разпределения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9D3B37" w:rsidRDefault="004B4765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Учители</w:t>
                  </w:r>
                </w:p>
              </w:tc>
              <w:tc>
                <w:tcPr>
                  <w:tcW w:w="7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9D3B37" w:rsidRDefault="004B4765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01.09.</w:t>
                  </w:r>
                </w:p>
              </w:tc>
              <w:tc>
                <w:tcPr>
                  <w:tcW w:w="13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</w:tcPr>
                <w:p w:rsidR="009D3B37" w:rsidRDefault="004B4765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Системност и приемственост на получаваните знания</w:t>
                  </w:r>
                </w:p>
              </w:tc>
              <w:tc>
                <w:tcPr>
                  <w:tcW w:w="942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9D3B37" w:rsidRDefault="004B4765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диагностика</w:t>
                  </w:r>
                </w:p>
              </w:tc>
            </w:tr>
            <w:tr w:rsidR="009D3B37" w:rsidRPr="005A1735">
              <w:trPr>
                <w:trHeight w:val="105"/>
                <w:jc w:val="center"/>
              </w:trPr>
              <w:tc>
                <w:tcPr>
                  <w:tcW w:w="129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9D3B37" w:rsidRDefault="004B4765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Инструктаж за безопасни условия на труд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9D3B37" w:rsidRDefault="004B4765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директор</w:t>
                  </w:r>
                </w:p>
              </w:tc>
              <w:tc>
                <w:tcPr>
                  <w:tcW w:w="7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9D3B37" w:rsidRDefault="002036FE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rPr>
                      <w:lang w:val="en-US"/>
                    </w:rPr>
                    <w:t>01</w:t>
                  </w:r>
                  <w:r w:rsidR="004B4765">
                    <w:t>.0</w:t>
                  </w:r>
                  <w:r>
                    <w:rPr>
                      <w:lang w:val="en-US"/>
                    </w:rPr>
                    <w:t>1</w:t>
                  </w:r>
                  <w:r w:rsidR="004B4765">
                    <w:t>.</w:t>
                  </w:r>
                </w:p>
              </w:tc>
              <w:tc>
                <w:tcPr>
                  <w:tcW w:w="13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</w:tcPr>
                <w:p w:rsidR="009D3B37" w:rsidRDefault="004B4765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Безопасни условия на труд</w:t>
                  </w:r>
                </w:p>
              </w:tc>
              <w:tc>
                <w:tcPr>
                  <w:tcW w:w="942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9D3B37" w:rsidRDefault="00F048AE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Подписи в Книгата за периодичен инструктаж</w:t>
                  </w:r>
                </w:p>
              </w:tc>
            </w:tr>
          </w:tbl>
          <w:p w:rsidR="009D3B37" w:rsidRDefault="009D3B37" w:rsidP="002E7DC0">
            <w:pPr>
              <w:pStyle w:val="BodyText"/>
            </w:pPr>
          </w:p>
          <w:p w:rsidR="009D3B37" w:rsidRDefault="009D3B37" w:rsidP="002E7DC0">
            <w:pPr>
              <w:pStyle w:val="BodyText"/>
            </w:pPr>
          </w:p>
          <w:p w:rsidR="009D3B37" w:rsidRPr="00557BA7" w:rsidRDefault="003C5827" w:rsidP="002E7DC0">
            <w:pPr>
              <w:pStyle w:val="BodyText"/>
              <w:rPr>
                <w:b/>
              </w:rPr>
            </w:pPr>
            <w:r w:rsidRPr="00557BA7">
              <w:rPr>
                <w:b/>
              </w:rPr>
              <w:t xml:space="preserve">ІІІ. </w:t>
            </w:r>
            <w:r w:rsidR="0052541D" w:rsidRPr="00557BA7">
              <w:rPr>
                <w:b/>
              </w:rPr>
              <w:t>3</w:t>
            </w:r>
            <w:r w:rsidRPr="00557BA7">
              <w:rPr>
                <w:b/>
              </w:rPr>
              <w:t>. Празници и ритуали в детската градина:</w:t>
            </w:r>
          </w:p>
          <w:p w:rsidR="003C5827" w:rsidRDefault="003C5827" w:rsidP="002E7DC0">
            <w:pPr>
              <w:pStyle w:val="BodyText"/>
            </w:pPr>
          </w:p>
          <w:tbl>
            <w:tblPr>
              <w:tblW w:w="9072" w:type="dxa"/>
              <w:jc w:val="center"/>
              <w:tblBorders>
                <w:top w:val="outset" w:sz="12" w:space="0" w:color="auto"/>
                <w:left w:val="outset" w:sz="12" w:space="0" w:color="auto"/>
                <w:bottom w:val="outset" w:sz="12" w:space="0" w:color="auto"/>
                <w:right w:val="outset" w:sz="12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341"/>
              <w:gridCol w:w="1270"/>
              <w:gridCol w:w="1332"/>
              <w:gridCol w:w="2420"/>
              <w:gridCol w:w="1709"/>
            </w:tblGrid>
            <w:tr w:rsidR="003C5827" w:rsidRPr="003C5827">
              <w:trPr>
                <w:trHeight w:val="420"/>
                <w:jc w:val="center"/>
              </w:trPr>
              <w:tc>
                <w:tcPr>
                  <w:tcW w:w="129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3C5827" w:rsidRPr="003C5827" w:rsidRDefault="003C582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C5827">
                    <w:rPr>
                      <w:b/>
                      <w:szCs w:val="24"/>
                    </w:rPr>
                    <w:t>Тема и форма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3C5827" w:rsidRPr="003C5827" w:rsidRDefault="003C582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C5827">
                    <w:rPr>
                      <w:b/>
                      <w:szCs w:val="24"/>
                    </w:rPr>
                    <w:t>Изпълнява</w:t>
                  </w:r>
                </w:p>
              </w:tc>
              <w:tc>
                <w:tcPr>
                  <w:tcW w:w="7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3C5827" w:rsidRPr="003C5827" w:rsidRDefault="003C582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C5827">
                    <w:rPr>
                      <w:b/>
                      <w:szCs w:val="24"/>
                    </w:rPr>
                    <w:t>Срок за изпълнение</w:t>
                  </w:r>
                </w:p>
              </w:tc>
              <w:tc>
                <w:tcPr>
                  <w:tcW w:w="13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3C5827" w:rsidRPr="003C5827" w:rsidRDefault="003C582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C5827">
                    <w:rPr>
                      <w:b/>
                      <w:szCs w:val="24"/>
                    </w:rPr>
                    <w:t>Очаквани резултати</w:t>
                  </w:r>
                </w:p>
              </w:tc>
              <w:tc>
                <w:tcPr>
                  <w:tcW w:w="942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3C5827" w:rsidRPr="003C5827" w:rsidRDefault="003C582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C5827">
                    <w:rPr>
                      <w:b/>
                      <w:szCs w:val="24"/>
                    </w:rPr>
                    <w:t>Начин на отчитане</w:t>
                  </w:r>
                </w:p>
              </w:tc>
            </w:tr>
            <w:tr w:rsidR="003C5827" w:rsidRPr="003C5827">
              <w:trPr>
                <w:trHeight w:val="60"/>
                <w:jc w:val="center"/>
              </w:trPr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C5827" w:rsidRPr="003C5827" w:rsidRDefault="003C5827" w:rsidP="00761483">
                  <w:pPr>
                    <w:pStyle w:val="BodyText"/>
                    <w:framePr w:hSpace="141" w:wrap="around" w:vAnchor="page" w:hAnchor="margin" w:xAlign="center" w:y="468"/>
                    <w:jc w:val="center"/>
                    <w:rPr>
                      <w:b/>
                      <w:i/>
                      <w:szCs w:val="24"/>
                    </w:rPr>
                  </w:pPr>
                  <w:r w:rsidRPr="003C5827">
                    <w:rPr>
                      <w:b/>
                      <w:i/>
                      <w:szCs w:val="24"/>
                    </w:rPr>
                    <w:t>Празници и ритуали на детската градина</w:t>
                  </w:r>
                </w:p>
              </w:tc>
            </w:tr>
            <w:tr w:rsidR="003C5827" w:rsidRPr="003C5827" w:rsidTr="0022118A">
              <w:trPr>
                <w:trHeight w:val="729"/>
                <w:jc w:val="center"/>
              </w:trPr>
              <w:tc>
                <w:tcPr>
                  <w:tcW w:w="1290" w:type="pct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3C5827" w:rsidRDefault="004B4765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Тържествено откриване на учебната година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3C5827" w:rsidRDefault="0022118A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Директор и у</w:t>
                  </w:r>
                  <w:r w:rsidR="004B4765">
                    <w:t xml:space="preserve">чители </w:t>
                  </w:r>
                </w:p>
              </w:tc>
              <w:tc>
                <w:tcPr>
                  <w:tcW w:w="734" w:type="pct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3C5827" w:rsidRDefault="004B4765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1</w:t>
                  </w:r>
                  <w:r w:rsidR="00D70879">
                    <w:t>5</w:t>
                  </w:r>
                  <w:r>
                    <w:t>.09.</w:t>
                  </w:r>
                </w:p>
                <w:p w:rsidR="0022118A" w:rsidRDefault="0022118A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20</w:t>
                  </w:r>
                  <w:r w:rsidR="002B1FF3">
                    <w:rPr>
                      <w:lang w:val="en-US"/>
                    </w:rPr>
                    <w:t>2</w:t>
                  </w:r>
                  <w:r w:rsidR="003F2660">
                    <w:t>2</w:t>
                  </w:r>
                  <w:r>
                    <w:t xml:space="preserve"> г.</w:t>
                  </w:r>
                </w:p>
              </w:tc>
              <w:tc>
                <w:tcPr>
                  <w:tcW w:w="1334" w:type="pct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C5827" w:rsidRDefault="004B4765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Удовлетворение на деца и родители</w:t>
                  </w:r>
                </w:p>
              </w:tc>
              <w:tc>
                <w:tcPr>
                  <w:tcW w:w="942" w:type="pct"/>
                  <w:tcBorders>
                    <w:top w:val="outset" w:sz="6" w:space="0" w:color="auto"/>
                    <w:left w:val="single" w:sz="4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3C5827" w:rsidRDefault="004B4765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 xml:space="preserve">Наблюдение </w:t>
                  </w:r>
                </w:p>
              </w:tc>
            </w:tr>
            <w:tr w:rsidR="0022118A" w:rsidRPr="003C5827" w:rsidTr="00231CB8">
              <w:trPr>
                <w:trHeight w:val="112"/>
                <w:jc w:val="center"/>
              </w:trPr>
              <w:tc>
                <w:tcPr>
                  <w:tcW w:w="1290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22118A" w:rsidRDefault="00D70879" w:rsidP="00761483">
                  <w:pPr>
                    <w:framePr w:hSpace="141" w:wrap="around" w:vAnchor="page" w:hAnchor="margin" w:xAlign="center" w:y="468"/>
                  </w:pPr>
                  <w:r>
                    <w:t xml:space="preserve"> </w:t>
                  </w:r>
                  <w:r w:rsidR="00231CB8">
                    <w:t>Есенно тържество</w:t>
                  </w:r>
                </w:p>
              </w:tc>
              <w:tc>
                <w:tcPr>
                  <w:tcW w:w="700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22118A" w:rsidRDefault="0022118A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Директо</w:t>
                  </w:r>
                  <w:r w:rsidR="00D14D6C">
                    <w:t>р и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22118A" w:rsidRDefault="003F2660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м.10.2022</w:t>
                  </w:r>
                  <w:r w:rsidR="00231CB8">
                    <w:t xml:space="preserve"> г.</w:t>
                  </w:r>
                </w:p>
              </w:tc>
              <w:tc>
                <w:tcPr>
                  <w:tcW w:w="1334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2118A" w:rsidRDefault="00D14D6C" w:rsidP="00761483">
                  <w:pPr>
                    <w:framePr w:hSpace="141" w:wrap="around" w:vAnchor="page" w:hAnchor="margin" w:xAlign="center" w:y="468"/>
                  </w:pPr>
                  <w:r>
                    <w:t xml:space="preserve"> </w:t>
                  </w:r>
                  <w:r w:rsidR="00231CB8">
                    <w:t>Удовлетвоение на деца и родители</w:t>
                  </w:r>
                </w:p>
              </w:tc>
              <w:tc>
                <w:tcPr>
                  <w:tcW w:w="9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22118A" w:rsidRDefault="00231CB8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 xml:space="preserve">Наблюдение </w:t>
                  </w:r>
                </w:p>
              </w:tc>
            </w:tr>
            <w:tr w:rsidR="00231CB8" w:rsidRPr="003C5827" w:rsidTr="00D14D6C">
              <w:trPr>
                <w:trHeight w:val="468"/>
                <w:jc w:val="center"/>
              </w:trPr>
              <w:tc>
                <w:tcPr>
                  <w:tcW w:w="1290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231CB8" w:rsidRDefault="00231CB8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Рождн ден на</w:t>
                  </w:r>
                </w:p>
                <w:p w:rsidR="00231CB8" w:rsidRDefault="00231CB8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детската градина</w:t>
                  </w:r>
                </w:p>
              </w:tc>
              <w:tc>
                <w:tcPr>
                  <w:tcW w:w="700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231CB8" w:rsidRDefault="00231CB8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 xml:space="preserve">Директор и  </w:t>
                  </w:r>
                </w:p>
                <w:p w:rsidR="00231CB8" w:rsidRDefault="00231CB8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учители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231CB8" w:rsidRDefault="00231CB8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06.11.</w:t>
                  </w:r>
                </w:p>
                <w:p w:rsidR="00231CB8" w:rsidRDefault="003F2660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2022</w:t>
                  </w:r>
                  <w:r w:rsidR="00231CB8">
                    <w:t>г.</w:t>
                  </w:r>
                </w:p>
              </w:tc>
              <w:tc>
                <w:tcPr>
                  <w:tcW w:w="1334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31CB8" w:rsidRDefault="00231CB8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Рожден ден на</w:t>
                  </w:r>
                </w:p>
                <w:p w:rsidR="00231CB8" w:rsidRDefault="00231CB8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детската градина</w:t>
                  </w:r>
                </w:p>
              </w:tc>
              <w:tc>
                <w:tcPr>
                  <w:tcW w:w="9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231CB8" w:rsidRDefault="00231CB8" w:rsidP="00761483">
                  <w:pPr>
                    <w:framePr w:hSpace="141" w:wrap="around" w:vAnchor="page" w:hAnchor="margin" w:xAlign="center" w:y="468"/>
                    <w:jc w:val="center"/>
                  </w:pPr>
                </w:p>
              </w:tc>
            </w:tr>
            <w:tr w:rsidR="003C5827" w:rsidRPr="003C5827" w:rsidTr="00F367B4">
              <w:trPr>
                <w:trHeight w:val="972"/>
                <w:jc w:val="center"/>
              </w:trPr>
              <w:tc>
                <w:tcPr>
                  <w:tcW w:w="1290" w:type="pct"/>
                  <w:tcBorders>
                    <w:top w:val="outset" w:sz="6" w:space="0" w:color="auto"/>
                    <w:left w:val="single" w:sz="4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3C5827" w:rsidRDefault="004B4765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Коледа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3C5827" w:rsidRDefault="004B4765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Директор и учители</w:t>
                  </w:r>
                </w:p>
              </w:tc>
              <w:tc>
                <w:tcPr>
                  <w:tcW w:w="734" w:type="pct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3C5827" w:rsidRDefault="004B4765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2</w:t>
                  </w:r>
                  <w:r w:rsidR="00337E46">
                    <w:t>0</w:t>
                  </w:r>
                  <w:r>
                    <w:t>.12.</w:t>
                  </w:r>
                </w:p>
                <w:p w:rsidR="0022118A" w:rsidRDefault="0022118A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20</w:t>
                  </w:r>
                  <w:r w:rsidR="00151FF9">
                    <w:t>2</w:t>
                  </w:r>
                  <w:r w:rsidR="003F2660">
                    <w:t>2</w:t>
                  </w:r>
                  <w:r>
                    <w:t xml:space="preserve"> г.</w:t>
                  </w:r>
                </w:p>
              </w:tc>
              <w:tc>
                <w:tcPr>
                  <w:tcW w:w="1334" w:type="pct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C5827" w:rsidRDefault="004B4765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Създаване на правилно отношение към Коледните традиции и ценности</w:t>
                  </w:r>
                </w:p>
              </w:tc>
              <w:tc>
                <w:tcPr>
                  <w:tcW w:w="942" w:type="pct"/>
                  <w:tcBorders>
                    <w:top w:val="outset" w:sz="6" w:space="0" w:color="auto"/>
                    <w:left w:val="single" w:sz="4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3C5827" w:rsidRDefault="004B4765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 xml:space="preserve">Наблюдение </w:t>
                  </w:r>
                </w:p>
              </w:tc>
            </w:tr>
            <w:tr w:rsidR="00F367B4" w:rsidRPr="003C5827" w:rsidTr="00F367B4">
              <w:trPr>
                <w:trHeight w:val="168"/>
                <w:jc w:val="center"/>
              </w:trPr>
              <w:tc>
                <w:tcPr>
                  <w:tcW w:w="129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F367B4" w:rsidRDefault="00F367B4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 xml:space="preserve">19-ти феврари – обесването на Всил </w:t>
                  </w:r>
                  <w:r>
                    <w:lastRenderedPageBreak/>
                    <w:t>Левски</w:t>
                  </w:r>
                </w:p>
              </w:tc>
              <w:tc>
                <w:tcPr>
                  <w:tcW w:w="700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F367B4" w:rsidRDefault="00F367B4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lastRenderedPageBreak/>
                    <w:t>Четвърта група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F367B4" w:rsidRDefault="003F2660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19.02.2023</w:t>
                  </w:r>
                  <w:r w:rsidR="00F367B4">
                    <w:t xml:space="preserve"> г.</w:t>
                  </w:r>
                </w:p>
              </w:tc>
              <w:tc>
                <w:tcPr>
                  <w:tcW w:w="1334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67B4" w:rsidRDefault="00F367B4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Опазване паметта на героите на България</w:t>
                  </w:r>
                </w:p>
              </w:tc>
              <w:tc>
                <w:tcPr>
                  <w:tcW w:w="9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F367B4" w:rsidRDefault="00F367B4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Наблюдение</w:t>
                  </w:r>
                </w:p>
              </w:tc>
            </w:tr>
            <w:tr w:rsidR="00DA7C5E" w:rsidRPr="003C5827" w:rsidTr="00DA7C5E">
              <w:trPr>
                <w:trHeight w:val="748"/>
                <w:jc w:val="center"/>
              </w:trPr>
              <w:tc>
                <w:tcPr>
                  <w:tcW w:w="1290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DA7C5E" w:rsidRDefault="00DA7C5E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Баба Марта</w:t>
                  </w:r>
                </w:p>
              </w:tc>
              <w:tc>
                <w:tcPr>
                  <w:tcW w:w="700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DA7C5E" w:rsidRDefault="00DA7C5E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 xml:space="preserve">Директор учители 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DA7C5E" w:rsidRDefault="00DA7C5E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01.03.</w:t>
                  </w:r>
                </w:p>
                <w:p w:rsidR="0022118A" w:rsidRDefault="0022118A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20</w:t>
                  </w:r>
                  <w:r w:rsidR="00337E46">
                    <w:t>2</w:t>
                  </w:r>
                  <w:r w:rsidR="003F2660">
                    <w:t>3</w:t>
                  </w:r>
                  <w:r>
                    <w:t xml:space="preserve"> г.</w:t>
                  </w:r>
                </w:p>
              </w:tc>
              <w:tc>
                <w:tcPr>
                  <w:tcW w:w="1334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A7C5E" w:rsidRDefault="00DA7C5E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Опазване на българските обичаи и традиции</w:t>
                  </w:r>
                </w:p>
              </w:tc>
              <w:tc>
                <w:tcPr>
                  <w:tcW w:w="9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DA7C5E" w:rsidRDefault="00DA7C5E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 xml:space="preserve">Наблюдение </w:t>
                  </w:r>
                </w:p>
              </w:tc>
            </w:tr>
            <w:tr w:rsidR="00DA7C5E" w:rsidRPr="003C5827" w:rsidTr="00DA7C5E">
              <w:trPr>
                <w:trHeight w:val="112"/>
                <w:jc w:val="center"/>
              </w:trPr>
              <w:tc>
                <w:tcPr>
                  <w:tcW w:w="1290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DA7C5E" w:rsidRDefault="00DA7C5E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Пролетни празници</w:t>
                  </w:r>
                </w:p>
              </w:tc>
              <w:tc>
                <w:tcPr>
                  <w:tcW w:w="700" w:type="pct"/>
                  <w:tcBorders>
                    <w:top w:val="single" w:sz="4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DA7C5E" w:rsidRDefault="00DA7C5E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Директор учители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DA7C5E" w:rsidRDefault="00DA7C5E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04. – 05.</w:t>
                  </w:r>
                </w:p>
                <w:p w:rsidR="0022118A" w:rsidRDefault="0022118A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20</w:t>
                  </w:r>
                  <w:r w:rsidR="00337E46">
                    <w:t>2</w:t>
                  </w:r>
                  <w:r w:rsidR="003F2660">
                    <w:t>3</w:t>
                  </w:r>
                  <w:r>
                    <w:t>г.</w:t>
                  </w:r>
                </w:p>
              </w:tc>
              <w:tc>
                <w:tcPr>
                  <w:tcW w:w="1334" w:type="pct"/>
                  <w:tcBorders>
                    <w:top w:val="single" w:sz="4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</w:tcPr>
                <w:p w:rsidR="00DA7C5E" w:rsidRDefault="00DA7C5E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Опазване на българските обичаи и традиции</w:t>
                  </w:r>
                </w:p>
              </w:tc>
              <w:tc>
                <w:tcPr>
                  <w:tcW w:w="942" w:type="pct"/>
                  <w:tcBorders>
                    <w:top w:val="single" w:sz="4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DA7C5E" w:rsidRDefault="00DA7C5E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Наблюдение</w:t>
                  </w:r>
                </w:p>
              </w:tc>
            </w:tr>
            <w:tr w:rsidR="003C5827" w:rsidRPr="003C5827">
              <w:trPr>
                <w:trHeight w:val="105"/>
                <w:jc w:val="center"/>
              </w:trPr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C5827" w:rsidRPr="003C5827" w:rsidRDefault="003C5827" w:rsidP="00761483">
                  <w:pPr>
                    <w:pStyle w:val="BodyText"/>
                    <w:framePr w:hSpace="141" w:wrap="around" w:vAnchor="page" w:hAnchor="margin" w:xAlign="center" w:y="468"/>
                    <w:jc w:val="center"/>
                    <w:rPr>
                      <w:szCs w:val="24"/>
                    </w:rPr>
                  </w:pPr>
                </w:p>
              </w:tc>
            </w:tr>
            <w:tr w:rsidR="003C5827" w:rsidRPr="003C5827" w:rsidTr="00DA7C5E">
              <w:trPr>
                <w:trHeight w:val="105"/>
                <w:jc w:val="center"/>
              </w:trPr>
              <w:tc>
                <w:tcPr>
                  <w:tcW w:w="1290" w:type="pct"/>
                  <w:tcBorders>
                    <w:top w:val="outset" w:sz="6" w:space="0" w:color="auto"/>
                    <w:left w:val="single" w:sz="4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3C5827" w:rsidRDefault="00DA7C5E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Осми март – ден на жената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C5827" w:rsidRDefault="00DA7C5E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учители</w:t>
                  </w:r>
                </w:p>
              </w:tc>
              <w:tc>
                <w:tcPr>
                  <w:tcW w:w="7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C5827" w:rsidRDefault="00DA7C5E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08.03</w:t>
                  </w:r>
                  <w:r w:rsidR="0022118A">
                    <w:t>.</w:t>
                  </w:r>
                </w:p>
                <w:p w:rsidR="0022118A" w:rsidRDefault="0022118A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20</w:t>
                  </w:r>
                  <w:r w:rsidR="00337E46">
                    <w:t>2</w:t>
                  </w:r>
                  <w:r w:rsidR="003F2660">
                    <w:t>3</w:t>
                  </w:r>
                  <w:r>
                    <w:t xml:space="preserve"> г.</w:t>
                  </w:r>
                </w:p>
              </w:tc>
              <w:tc>
                <w:tcPr>
                  <w:tcW w:w="13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</w:tcPr>
                <w:p w:rsidR="003C5827" w:rsidRDefault="00DA7C5E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 xml:space="preserve">Преоткриване на майчината обич и грижа </w:t>
                  </w:r>
                </w:p>
              </w:tc>
              <w:tc>
                <w:tcPr>
                  <w:tcW w:w="942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C5827" w:rsidRDefault="00DA7C5E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 xml:space="preserve">Наблюдение </w:t>
                  </w:r>
                </w:p>
              </w:tc>
            </w:tr>
            <w:tr w:rsidR="003C5827" w:rsidRPr="003C5827" w:rsidTr="00DA7C5E">
              <w:trPr>
                <w:trHeight w:val="105"/>
                <w:jc w:val="center"/>
              </w:trPr>
              <w:tc>
                <w:tcPr>
                  <w:tcW w:w="1290" w:type="pct"/>
                  <w:tcBorders>
                    <w:top w:val="single" w:sz="4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C5827" w:rsidRDefault="00DA7C5E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Сбогом детска градина</w:t>
                  </w:r>
                </w:p>
              </w:tc>
              <w:tc>
                <w:tcPr>
                  <w:tcW w:w="7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C5827" w:rsidRDefault="00DA7C5E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 xml:space="preserve">Директор учители на </w:t>
                  </w:r>
                  <w:r w:rsidR="00CC7D1F">
                    <w:t>четвърта група</w:t>
                  </w:r>
                </w:p>
              </w:tc>
              <w:tc>
                <w:tcPr>
                  <w:tcW w:w="7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C5827" w:rsidRDefault="00DA7C5E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31.05</w:t>
                  </w:r>
                  <w:r w:rsidR="0022118A">
                    <w:t>.</w:t>
                  </w:r>
                </w:p>
                <w:p w:rsidR="0022118A" w:rsidRDefault="0022118A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20</w:t>
                  </w:r>
                  <w:r w:rsidR="00337E46">
                    <w:t>2</w:t>
                  </w:r>
                  <w:r w:rsidR="003F2660">
                    <w:t>3</w:t>
                  </w:r>
                  <w:r>
                    <w:t xml:space="preserve"> г.</w:t>
                  </w:r>
                </w:p>
              </w:tc>
              <w:tc>
                <w:tcPr>
                  <w:tcW w:w="13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</w:tcPr>
                <w:p w:rsidR="003C5827" w:rsidRDefault="00DA7C5E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Удовлетворение на деца и родители</w:t>
                  </w:r>
                </w:p>
              </w:tc>
              <w:tc>
                <w:tcPr>
                  <w:tcW w:w="942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C5827" w:rsidRDefault="00DA7C5E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 xml:space="preserve">Наблюдение </w:t>
                  </w:r>
                </w:p>
              </w:tc>
            </w:tr>
          </w:tbl>
          <w:p w:rsidR="003C5827" w:rsidRDefault="003C5827" w:rsidP="002E7DC0">
            <w:pPr>
              <w:pStyle w:val="BodyText"/>
            </w:pPr>
          </w:p>
          <w:p w:rsidR="003C5827" w:rsidRPr="00557BA7" w:rsidRDefault="003C5827" w:rsidP="002E7DC0">
            <w:pPr>
              <w:pStyle w:val="BodyText"/>
              <w:rPr>
                <w:b/>
              </w:rPr>
            </w:pPr>
            <w:r w:rsidRPr="00557BA7">
              <w:rPr>
                <w:b/>
              </w:rPr>
              <w:t xml:space="preserve">ІІІ. </w:t>
            </w:r>
            <w:r w:rsidR="0052541D" w:rsidRPr="00557BA7">
              <w:rPr>
                <w:b/>
              </w:rPr>
              <w:t>4</w:t>
            </w:r>
            <w:r w:rsidRPr="00557BA7">
              <w:rPr>
                <w:b/>
              </w:rPr>
              <w:t>. Взаимодействие със социалната среда:</w:t>
            </w:r>
          </w:p>
          <w:p w:rsidR="003C5827" w:rsidRDefault="003C5827" w:rsidP="002E7DC0">
            <w:pPr>
              <w:pStyle w:val="BodyText"/>
            </w:pPr>
          </w:p>
          <w:p w:rsidR="003F1E3C" w:rsidRDefault="003F1E3C" w:rsidP="002E7DC0">
            <w:pPr>
              <w:pStyle w:val="BodyText"/>
            </w:pPr>
          </w:p>
          <w:tbl>
            <w:tblPr>
              <w:tblW w:w="9072" w:type="dxa"/>
              <w:jc w:val="center"/>
              <w:tblBorders>
                <w:top w:val="outset" w:sz="12" w:space="0" w:color="auto"/>
                <w:left w:val="outset" w:sz="12" w:space="0" w:color="auto"/>
                <w:bottom w:val="outset" w:sz="12" w:space="0" w:color="auto"/>
                <w:right w:val="outset" w:sz="12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192"/>
              <w:gridCol w:w="1461"/>
              <w:gridCol w:w="1332"/>
              <w:gridCol w:w="2752"/>
              <w:gridCol w:w="1335"/>
            </w:tblGrid>
            <w:tr w:rsidR="003C5827" w:rsidRPr="003C5827" w:rsidTr="00C72A26">
              <w:trPr>
                <w:trHeight w:val="420"/>
                <w:jc w:val="center"/>
              </w:trPr>
              <w:tc>
                <w:tcPr>
                  <w:tcW w:w="120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</w:tcPr>
                <w:p w:rsidR="003C5827" w:rsidRPr="003C5827" w:rsidRDefault="003C582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C5827">
                    <w:rPr>
                      <w:b/>
                      <w:szCs w:val="24"/>
                    </w:rPr>
                    <w:t>Дейност</w:t>
                  </w:r>
                </w:p>
              </w:tc>
              <w:tc>
                <w:tcPr>
                  <w:tcW w:w="8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</w:tcPr>
                <w:p w:rsidR="003C5827" w:rsidRPr="003C5827" w:rsidRDefault="003C582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C5827">
                    <w:rPr>
                      <w:b/>
                      <w:szCs w:val="24"/>
                    </w:rPr>
                    <w:t>Изпълнява</w:t>
                  </w:r>
                </w:p>
              </w:tc>
              <w:tc>
                <w:tcPr>
                  <w:tcW w:w="7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</w:tcPr>
                <w:p w:rsidR="003C5827" w:rsidRPr="003C5827" w:rsidRDefault="003C582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C5827">
                    <w:rPr>
                      <w:b/>
                      <w:szCs w:val="24"/>
                    </w:rPr>
                    <w:t>Срок за изпълнение</w:t>
                  </w:r>
                </w:p>
              </w:tc>
              <w:tc>
                <w:tcPr>
                  <w:tcW w:w="15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  <w:shd w:val="clear" w:color="auto" w:fill="D9D9D9"/>
                </w:tcPr>
                <w:p w:rsidR="003C5827" w:rsidRPr="003C5827" w:rsidRDefault="003C582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C5827">
                    <w:rPr>
                      <w:b/>
                      <w:szCs w:val="24"/>
                    </w:rPr>
                    <w:t>Очаквани резултати</w:t>
                  </w:r>
                </w:p>
              </w:tc>
              <w:tc>
                <w:tcPr>
                  <w:tcW w:w="736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</w:tcPr>
                <w:p w:rsidR="003C5827" w:rsidRPr="003C5827" w:rsidRDefault="003C582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C5827">
                    <w:rPr>
                      <w:b/>
                      <w:szCs w:val="24"/>
                    </w:rPr>
                    <w:t>Начин на отчитане</w:t>
                  </w:r>
                </w:p>
              </w:tc>
            </w:tr>
            <w:tr w:rsidR="003C5827" w:rsidRPr="003C5827">
              <w:trPr>
                <w:trHeight w:val="60"/>
                <w:jc w:val="center"/>
              </w:trPr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C5827" w:rsidRPr="003C5827" w:rsidRDefault="003C5827" w:rsidP="00761483">
                  <w:pPr>
                    <w:pStyle w:val="BodyText"/>
                    <w:framePr w:hSpace="141" w:wrap="around" w:vAnchor="page" w:hAnchor="margin" w:xAlign="center" w:y="468"/>
                    <w:jc w:val="center"/>
                    <w:rPr>
                      <w:b/>
                      <w:i/>
                      <w:szCs w:val="24"/>
                    </w:rPr>
                  </w:pPr>
                  <w:r w:rsidRPr="003C5827">
                    <w:rPr>
                      <w:b/>
                      <w:i/>
                      <w:szCs w:val="24"/>
                    </w:rPr>
                    <w:t xml:space="preserve">Взаимодействие „детска градина – родители“. </w:t>
                  </w:r>
                  <w:r w:rsidR="00784DDA">
                    <w:rPr>
                      <w:b/>
                      <w:i/>
                      <w:szCs w:val="24"/>
                    </w:rPr>
                    <w:t xml:space="preserve"> Целите, задачите и дейностите по тази точка са отбелязани в План за работа с родителите.</w:t>
                  </w:r>
                </w:p>
                <w:p w:rsidR="003C5827" w:rsidRPr="003C5827" w:rsidRDefault="003C5827" w:rsidP="00761483">
                  <w:pPr>
                    <w:pStyle w:val="BodyText"/>
                    <w:framePr w:hSpace="141" w:wrap="around" w:vAnchor="page" w:hAnchor="margin" w:xAlign="center" w:y="468"/>
                    <w:jc w:val="center"/>
                    <w:rPr>
                      <w:b/>
                      <w:i/>
                      <w:szCs w:val="24"/>
                    </w:rPr>
                  </w:pPr>
                </w:p>
              </w:tc>
            </w:tr>
          </w:tbl>
          <w:p w:rsidR="003C5827" w:rsidRPr="00557BA7" w:rsidRDefault="003C5827" w:rsidP="002E7DC0">
            <w:pPr>
              <w:pStyle w:val="BodyText"/>
              <w:rPr>
                <w:b/>
              </w:rPr>
            </w:pPr>
            <w:r w:rsidRPr="00557BA7">
              <w:rPr>
                <w:b/>
              </w:rPr>
              <w:t xml:space="preserve">ІІІ. </w:t>
            </w:r>
            <w:r w:rsidR="0052541D" w:rsidRPr="00557BA7">
              <w:rPr>
                <w:b/>
              </w:rPr>
              <w:t>5</w:t>
            </w:r>
            <w:r w:rsidRPr="00557BA7">
              <w:rPr>
                <w:b/>
              </w:rPr>
              <w:t>. Участие на детската градина в общински, областни и национални форуми и други дейности – конкурси, състезания и други:</w:t>
            </w:r>
          </w:p>
          <w:p w:rsidR="003C5827" w:rsidRPr="00557BA7" w:rsidRDefault="003C5827" w:rsidP="002E7DC0">
            <w:pPr>
              <w:pStyle w:val="BodyText"/>
              <w:rPr>
                <w:b/>
              </w:rPr>
            </w:pPr>
          </w:p>
          <w:p w:rsidR="003F1E3C" w:rsidRDefault="003F1E3C" w:rsidP="002E7DC0">
            <w:pPr>
              <w:pStyle w:val="BodyText"/>
            </w:pPr>
          </w:p>
          <w:p w:rsidR="003F1E3C" w:rsidRDefault="003F1E3C" w:rsidP="002E7DC0">
            <w:pPr>
              <w:pStyle w:val="BodyText"/>
            </w:pPr>
          </w:p>
          <w:p w:rsidR="003F1E3C" w:rsidRDefault="003F1E3C" w:rsidP="002E7DC0">
            <w:pPr>
              <w:pStyle w:val="BodyText"/>
            </w:pPr>
          </w:p>
          <w:p w:rsidR="003F1E3C" w:rsidRDefault="003F1E3C" w:rsidP="002E7DC0">
            <w:pPr>
              <w:pStyle w:val="BodyText"/>
            </w:pPr>
          </w:p>
          <w:tbl>
            <w:tblPr>
              <w:tblW w:w="9072" w:type="dxa"/>
              <w:jc w:val="center"/>
              <w:tblBorders>
                <w:top w:val="outset" w:sz="12" w:space="0" w:color="auto"/>
                <w:left w:val="outset" w:sz="12" w:space="0" w:color="auto"/>
                <w:bottom w:val="outset" w:sz="12" w:space="0" w:color="auto"/>
                <w:right w:val="outset" w:sz="12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330"/>
              <w:gridCol w:w="1522"/>
              <w:gridCol w:w="1520"/>
              <w:gridCol w:w="2223"/>
              <w:gridCol w:w="1477"/>
            </w:tblGrid>
            <w:tr w:rsidR="003C5827" w:rsidRPr="003C5827" w:rsidTr="00EF6E60">
              <w:trPr>
                <w:trHeight w:val="420"/>
                <w:jc w:val="center"/>
              </w:trPr>
              <w:tc>
                <w:tcPr>
                  <w:tcW w:w="12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3C5827" w:rsidRPr="003C5827" w:rsidRDefault="003C582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C5827">
                    <w:rPr>
                      <w:b/>
                      <w:szCs w:val="24"/>
                    </w:rPr>
                    <w:t>Вид и организационно ниво на проявата</w:t>
                  </w:r>
                </w:p>
                <w:p w:rsidR="003C5827" w:rsidRPr="003C5827" w:rsidRDefault="003C582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C5827">
                    <w:rPr>
                      <w:b/>
                      <w:szCs w:val="24"/>
                    </w:rPr>
                    <w:t>Време и място на провеждане</w:t>
                  </w:r>
                </w:p>
              </w:tc>
              <w:tc>
                <w:tcPr>
                  <w:tcW w:w="8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3C5827" w:rsidRPr="003C5827" w:rsidRDefault="003C582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C5827">
                    <w:rPr>
                      <w:b/>
                      <w:szCs w:val="24"/>
                    </w:rPr>
                    <w:t>Начин на участие на детската градина</w:t>
                  </w:r>
                </w:p>
              </w:tc>
              <w:tc>
                <w:tcPr>
                  <w:tcW w:w="8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3C5827" w:rsidRPr="003C5827" w:rsidRDefault="003C582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C5827">
                    <w:rPr>
                      <w:b/>
                      <w:szCs w:val="24"/>
                    </w:rPr>
                    <w:t>Участници,</w:t>
                  </w:r>
                </w:p>
                <w:p w:rsidR="003C5827" w:rsidRPr="003C5827" w:rsidRDefault="003C582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C5827">
                    <w:rPr>
                      <w:b/>
                      <w:szCs w:val="24"/>
                    </w:rPr>
                    <w:t>предста-вляващи</w:t>
                  </w:r>
                </w:p>
                <w:p w:rsidR="003C5827" w:rsidRPr="003C5827" w:rsidRDefault="003C582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C5827">
                    <w:rPr>
                      <w:b/>
                      <w:szCs w:val="24"/>
                    </w:rPr>
                    <w:t>детската градина</w:t>
                  </w:r>
                </w:p>
              </w:tc>
              <w:tc>
                <w:tcPr>
                  <w:tcW w:w="12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3C5827" w:rsidRPr="003C5827" w:rsidRDefault="003C582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C5827">
                    <w:rPr>
                      <w:b/>
                      <w:szCs w:val="24"/>
                    </w:rPr>
                    <w:t>Очаквани резултати</w:t>
                  </w:r>
                </w:p>
              </w:tc>
              <w:tc>
                <w:tcPr>
                  <w:tcW w:w="814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9D9D9"/>
                  <w:vAlign w:val="center"/>
                </w:tcPr>
                <w:p w:rsidR="003C5827" w:rsidRPr="003C5827" w:rsidRDefault="003C5827" w:rsidP="00761483">
                  <w:pPr>
                    <w:pStyle w:val="BodyText"/>
                    <w:framePr w:hSpace="141" w:wrap="around" w:vAnchor="page" w:hAnchor="margin" w:xAlign="center" w:y="468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C5827">
                    <w:rPr>
                      <w:b/>
                      <w:szCs w:val="24"/>
                    </w:rPr>
                    <w:t>Начин на отчитане</w:t>
                  </w:r>
                </w:p>
              </w:tc>
            </w:tr>
            <w:tr w:rsidR="003C5827" w:rsidRPr="003C5827" w:rsidTr="00EF6E60">
              <w:trPr>
                <w:trHeight w:val="60"/>
                <w:jc w:val="center"/>
              </w:trPr>
              <w:tc>
                <w:tcPr>
                  <w:tcW w:w="12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C5827" w:rsidRDefault="003F1E3C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 xml:space="preserve">Открита </w:t>
                  </w:r>
                  <w:r w:rsidR="00CC7D1F">
                    <w:t>педагогическа ситуация</w:t>
                  </w:r>
                  <w:r>
                    <w:t xml:space="preserve"> на ниво Община</w:t>
                  </w:r>
                </w:p>
              </w:tc>
              <w:tc>
                <w:tcPr>
                  <w:tcW w:w="8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C5827" w:rsidRDefault="008628ED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Представяне на педагогическа ситуация</w:t>
                  </w:r>
                </w:p>
              </w:tc>
              <w:tc>
                <w:tcPr>
                  <w:tcW w:w="8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C5827" w:rsidRDefault="00CC7D1F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Четвърта група</w:t>
                  </w:r>
                </w:p>
              </w:tc>
              <w:tc>
                <w:tcPr>
                  <w:tcW w:w="12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</w:tcPr>
                <w:p w:rsidR="003C5827" w:rsidRDefault="008628ED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Представяне на добра практика</w:t>
                  </w:r>
                </w:p>
              </w:tc>
              <w:tc>
                <w:tcPr>
                  <w:tcW w:w="814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C5827" w:rsidRDefault="008628ED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План-конспект, списък на участниците</w:t>
                  </w:r>
                </w:p>
              </w:tc>
            </w:tr>
            <w:tr w:rsidR="003C5827" w:rsidRPr="003C5827" w:rsidTr="00EF6E60">
              <w:trPr>
                <w:trHeight w:val="105"/>
                <w:jc w:val="center"/>
              </w:trPr>
              <w:tc>
                <w:tcPr>
                  <w:tcW w:w="12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C5827" w:rsidRDefault="008628ED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Открита практика на ниво Община</w:t>
                  </w:r>
                  <w:r w:rsidRPr="000C3947">
                    <w:t xml:space="preserve"> </w:t>
                  </w:r>
                </w:p>
              </w:tc>
              <w:tc>
                <w:tcPr>
                  <w:tcW w:w="8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C5827" w:rsidRDefault="008628ED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Наблюдения на открити практики в други детски градини</w:t>
                  </w:r>
                </w:p>
              </w:tc>
              <w:tc>
                <w:tcPr>
                  <w:tcW w:w="8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C5827" w:rsidRDefault="00CC7D1F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Трета и четвърта група</w:t>
                  </w:r>
                </w:p>
              </w:tc>
              <w:tc>
                <w:tcPr>
                  <w:tcW w:w="12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</w:tcPr>
                <w:p w:rsidR="003C5827" w:rsidRDefault="008628ED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Обмяна на добри практики</w:t>
                  </w:r>
                  <w:r w:rsidRPr="000C3947">
                    <w:t xml:space="preserve"> </w:t>
                  </w:r>
                </w:p>
              </w:tc>
              <w:tc>
                <w:tcPr>
                  <w:tcW w:w="814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C5827" w:rsidRDefault="008628ED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Списък на участниците</w:t>
                  </w:r>
                </w:p>
              </w:tc>
            </w:tr>
            <w:tr w:rsidR="003C5827" w:rsidRPr="003C5827" w:rsidTr="00EF6E60">
              <w:trPr>
                <w:trHeight w:val="281"/>
                <w:jc w:val="center"/>
              </w:trPr>
              <w:tc>
                <w:tcPr>
                  <w:tcW w:w="12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C5827" w:rsidRDefault="008628ED" w:rsidP="00761483">
                  <w:pPr>
                    <w:framePr w:hSpace="141" w:wrap="around" w:vAnchor="page" w:hAnchor="margin" w:xAlign="center" w:y="468"/>
                  </w:pPr>
                  <w:r>
                    <w:lastRenderedPageBreak/>
                    <w:t>Научно-практическа конференция „Водим бъдещето за ръка”</w:t>
                  </w:r>
                </w:p>
              </w:tc>
              <w:tc>
                <w:tcPr>
                  <w:tcW w:w="8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C5827" w:rsidRDefault="008628ED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Доклади, слушатели</w:t>
                  </w:r>
                  <w:r w:rsidR="002B62BE">
                    <w:t>,</w:t>
                  </w:r>
                </w:p>
                <w:p w:rsidR="002B62BE" w:rsidRDefault="002B62BE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с доклади</w:t>
                  </w:r>
                </w:p>
              </w:tc>
              <w:tc>
                <w:tcPr>
                  <w:tcW w:w="8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C5827" w:rsidRDefault="008628ED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учители</w:t>
                  </w:r>
                </w:p>
              </w:tc>
              <w:tc>
                <w:tcPr>
                  <w:tcW w:w="12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</w:tcPr>
                <w:p w:rsidR="003C5827" w:rsidRDefault="008628ED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Запознаване с новости в системата на предучилищното възпитание, придобиване на нови знания и умения</w:t>
                  </w:r>
                </w:p>
              </w:tc>
              <w:tc>
                <w:tcPr>
                  <w:tcW w:w="814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3C5827" w:rsidRDefault="0022118A" w:rsidP="00761483">
                  <w:pPr>
                    <w:framePr w:hSpace="141" w:wrap="around" w:vAnchor="page" w:hAnchor="margin" w:xAlign="center" w:y="468"/>
                    <w:jc w:val="center"/>
                  </w:pPr>
                  <w:r>
                    <w:t>Доклади</w:t>
                  </w:r>
                </w:p>
              </w:tc>
            </w:tr>
            <w:tr w:rsidR="00EF6E60" w:rsidRPr="003C5827" w:rsidTr="00EF6E60">
              <w:trPr>
                <w:trHeight w:val="105"/>
                <w:jc w:val="center"/>
              </w:trPr>
              <w:tc>
                <w:tcPr>
                  <w:tcW w:w="12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EF6E60" w:rsidRDefault="00EF6E60" w:rsidP="00761483">
                  <w:pPr>
                    <w:framePr w:hSpace="141" w:wrap="around" w:vAnchor="page" w:hAnchor="margin" w:xAlign="center" w:y="468"/>
                    <w:jc w:val="center"/>
                  </w:pPr>
                </w:p>
              </w:tc>
              <w:tc>
                <w:tcPr>
                  <w:tcW w:w="8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EF6E60" w:rsidRDefault="00EF6E60" w:rsidP="00761483">
                  <w:pPr>
                    <w:framePr w:hSpace="141" w:wrap="around" w:vAnchor="page" w:hAnchor="margin" w:xAlign="center" w:y="468"/>
                    <w:jc w:val="center"/>
                  </w:pPr>
                </w:p>
              </w:tc>
              <w:tc>
                <w:tcPr>
                  <w:tcW w:w="8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EF6E60" w:rsidRDefault="00EF6E60" w:rsidP="00761483">
                  <w:pPr>
                    <w:framePr w:hSpace="141" w:wrap="around" w:vAnchor="page" w:hAnchor="margin" w:xAlign="center" w:y="468"/>
                    <w:jc w:val="center"/>
                  </w:pPr>
                </w:p>
              </w:tc>
              <w:tc>
                <w:tcPr>
                  <w:tcW w:w="12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</w:tcPr>
                <w:p w:rsidR="00EF6E60" w:rsidRDefault="00EF6E60" w:rsidP="00761483">
                  <w:pPr>
                    <w:framePr w:hSpace="141" w:wrap="around" w:vAnchor="page" w:hAnchor="margin" w:xAlign="center" w:y="468"/>
                    <w:jc w:val="center"/>
                  </w:pPr>
                </w:p>
              </w:tc>
              <w:tc>
                <w:tcPr>
                  <w:tcW w:w="814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EF6E60" w:rsidRDefault="00EF6E60" w:rsidP="00761483">
                  <w:pPr>
                    <w:framePr w:hSpace="141" w:wrap="around" w:vAnchor="page" w:hAnchor="margin" w:xAlign="center" w:y="468"/>
                    <w:jc w:val="center"/>
                  </w:pPr>
                </w:p>
              </w:tc>
            </w:tr>
          </w:tbl>
          <w:p w:rsidR="003C5827" w:rsidRDefault="00761483" w:rsidP="002E7DC0">
            <w:pPr>
              <w:pStyle w:val="BodyText"/>
            </w:pPr>
            <w:r>
              <w:t>Утвърждавам:</w:t>
            </w:r>
          </w:p>
          <w:p w:rsidR="00761483" w:rsidRDefault="00761483" w:rsidP="002E7DC0">
            <w:pPr>
              <w:pStyle w:val="BodyText"/>
            </w:pPr>
            <w:r>
              <w:t xml:space="preserve">            /М.Петкова/</w:t>
            </w:r>
          </w:p>
          <w:p w:rsidR="00761483" w:rsidRDefault="00761483" w:rsidP="002E7DC0">
            <w:pPr>
              <w:pStyle w:val="BodyText"/>
            </w:pPr>
            <w:r>
              <w:t>Заповед №29 от 16.09.2022 г.</w:t>
            </w:r>
            <w:bookmarkStart w:id="0" w:name="_GoBack"/>
            <w:bookmarkEnd w:id="0"/>
          </w:p>
          <w:p w:rsidR="00AD6657" w:rsidRDefault="00AD6657" w:rsidP="002E7DC0">
            <w:pPr>
              <w:pStyle w:val="NormalWeb"/>
              <w:spacing w:line="240" w:lineRule="atLeast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Дейности за изпълнение на Национална стратегия за насърчаване и повишаване на грамотността.</w:t>
            </w:r>
          </w:p>
          <w:p w:rsidR="00AD6657" w:rsidRPr="006753D3" w:rsidRDefault="00AD6657" w:rsidP="002E7DC0">
            <w:pPr>
              <w:ind w:firstLine="708"/>
              <w:jc w:val="both"/>
              <w:rPr>
                <w:sz w:val="28"/>
                <w:szCs w:val="28"/>
              </w:rPr>
            </w:pPr>
            <w:r w:rsidRPr="006753D3">
              <w:rPr>
                <w:sz w:val="28"/>
                <w:szCs w:val="28"/>
              </w:rPr>
              <w:t>Цел 1. Мярка 1.</w:t>
            </w:r>
          </w:p>
          <w:p w:rsidR="00AD6657" w:rsidRPr="006753D3" w:rsidRDefault="00AD6657" w:rsidP="002E7DC0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53D3">
              <w:rPr>
                <w:rFonts w:ascii="Times New Roman" w:hAnsi="Times New Roman"/>
                <w:sz w:val="28"/>
                <w:szCs w:val="28"/>
              </w:rPr>
              <w:t>Провеждане на инициативи за подаряване и размяна на детски книжки.</w:t>
            </w:r>
          </w:p>
          <w:p w:rsidR="00AD6657" w:rsidRPr="006753D3" w:rsidRDefault="00AD6657" w:rsidP="002E7DC0">
            <w:pPr>
              <w:pStyle w:val="ListParagraph"/>
              <w:ind w:left="106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53D3">
              <w:rPr>
                <w:rFonts w:ascii="Times New Roman" w:hAnsi="Times New Roman"/>
                <w:sz w:val="28"/>
                <w:szCs w:val="28"/>
              </w:rPr>
              <w:t>Срок: м. Септември 20</w:t>
            </w:r>
            <w:r w:rsidR="0012311C">
              <w:rPr>
                <w:rFonts w:ascii="Times New Roman" w:hAnsi="Times New Roman"/>
                <w:sz w:val="28"/>
                <w:szCs w:val="28"/>
              </w:rPr>
              <w:t>2</w:t>
            </w:r>
            <w:r w:rsidR="003F2660">
              <w:rPr>
                <w:rFonts w:ascii="Times New Roman" w:hAnsi="Times New Roman"/>
                <w:sz w:val="28"/>
                <w:szCs w:val="28"/>
              </w:rPr>
              <w:t>2</w:t>
            </w:r>
            <w:r w:rsidRPr="006753D3">
              <w:rPr>
                <w:rFonts w:ascii="Times New Roman" w:hAnsi="Times New Roman"/>
                <w:sz w:val="28"/>
                <w:szCs w:val="28"/>
              </w:rPr>
              <w:t xml:space="preserve"> г</w:t>
            </w:r>
          </w:p>
          <w:p w:rsidR="00AD6657" w:rsidRPr="006753D3" w:rsidRDefault="00AD6657" w:rsidP="002E7DC0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53D3">
              <w:rPr>
                <w:rFonts w:ascii="Times New Roman" w:hAnsi="Times New Roman"/>
                <w:sz w:val="28"/>
                <w:szCs w:val="28"/>
              </w:rPr>
              <w:t xml:space="preserve">Организиране </w:t>
            </w:r>
            <w:r w:rsidR="004046BF" w:rsidRPr="006753D3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 w:rsidR="004A3F45" w:rsidRPr="006753D3">
              <w:rPr>
                <w:rFonts w:ascii="Times New Roman" w:hAnsi="Times New Roman"/>
                <w:sz w:val="28"/>
                <w:szCs w:val="28"/>
              </w:rPr>
              <w:t>публични четения</w:t>
            </w:r>
            <w:r w:rsidRPr="006753D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D6657" w:rsidRPr="006753D3" w:rsidRDefault="00AD6657" w:rsidP="002E7DC0">
            <w:pPr>
              <w:pStyle w:val="ListParagraph"/>
              <w:ind w:left="106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53D3">
              <w:rPr>
                <w:rFonts w:ascii="Times New Roman" w:hAnsi="Times New Roman"/>
                <w:sz w:val="28"/>
                <w:szCs w:val="28"/>
              </w:rPr>
              <w:t xml:space="preserve">Срок: м. </w:t>
            </w:r>
            <w:r w:rsidR="00231421">
              <w:rPr>
                <w:rFonts w:ascii="Times New Roman" w:hAnsi="Times New Roman"/>
                <w:sz w:val="28"/>
                <w:szCs w:val="28"/>
              </w:rPr>
              <w:t>Декември</w:t>
            </w:r>
            <w:r w:rsidRPr="006753D3">
              <w:rPr>
                <w:rFonts w:ascii="Times New Roman" w:hAnsi="Times New Roman"/>
                <w:sz w:val="28"/>
                <w:szCs w:val="28"/>
              </w:rPr>
              <w:t xml:space="preserve"> 20</w:t>
            </w:r>
            <w:r w:rsidR="0012311C">
              <w:rPr>
                <w:rFonts w:ascii="Times New Roman" w:hAnsi="Times New Roman"/>
                <w:sz w:val="28"/>
                <w:szCs w:val="28"/>
              </w:rPr>
              <w:t>2</w:t>
            </w:r>
            <w:r w:rsidR="003F2660">
              <w:rPr>
                <w:rFonts w:ascii="Times New Roman" w:hAnsi="Times New Roman"/>
                <w:sz w:val="28"/>
                <w:szCs w:val="28"/>
              </w:rPr>
              <w:t>2</w:t>
            </w:r>
            <w:r w:rsidRPr="006753D3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AD6657" w:rsidRPr="006753D3" w:rsidRDefault="00AD6657" w:rsidP="002E7DC0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53D3">
              <w:rPr>
                <w:rFonts w:ascii="Times New Roman" w:hAnsi="Times New Roman"/>
                <w:sz w:val="28"/>
                <w:szCs w:val="28"/>
              </w:rPr>
              <w:t>Организиране и провеждане на Национална седмица на книгата.</w:t>
            </w:r>
          </w:p>
          <w:p w:rsidR="00AD6657" w:rsidRPr="006753D3" w:rsidRDefault="00AD6657" w:rsidP="002E7DC0">
            <w:pPr>
              <w:pStyle w:val="ListParagraph"/>
              <w:ind w:left="106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53D3">
              <w:rPr>
                <w:rFonts w:ascii="Times New Roman" w:hAnsi="Times New Roman"/>
                <w:sz w:val="28"/>
                <w:szCs w:val="28"/>
              </w:rPr>
              <w:t>Срок: ежегодно</w:t>
            </w:r>
          </w:p>
          <w:p w:rsidR="00AD6657" w:rsidRPr="006753D3" w:rsidRDefault="00AD6657" w:rsidP="002E7DC0">
            <w:pPr>
              <w:ind w:left="708"/>
              <w:jc w:val="both"/>
              <w:rPr>
                <w:sz w:val="28"/>
                <w:szCs w:val="28"/>
              </w:rPr>
            </w:pPr>
          </w:p>
          <w:p w:rsidR="00AD6657" w:rsidRPr="006753D3" w:rsidRDefault="00AD6657" w:rsidP="002E7DC0">
            <w:pPr>
              <w:ind w:left="708"/>
              <w:jc w:val="both"/>
              <w:rPr>
                <w:sz w:val="28"/>
                <w:szCs w:val="28"/>
              </w:rPr>
            </w:pPr>
            <w:r w:rsidRPr="006753D3">
              <w:rPr>
                <w:sz w:val="28"/>
                <w:szCs w:val="28"/>
              </w:rPr>
              <w:t>Цел 1. Мярка 2.</w:t>
            </w:r>
          </w:p>
          <w:p w:rsidR="00AD6657" w:rsidRPr="006753D3" w:rsidRDefault="00AD6657" w:rsidP="002E7DC0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53D3">
              <w:rPr>
                <w:rFonts w:ascii="Times New Roman" w:hAnsi="Times New Roman"/>
                <w:sz w:val="28"/>
                <w:szCs w:val="28"/>
              </w:rPr>
              <w:t>Информиране на родителите за възможностите да подкрепят детето в прехода от детската градина към училището.</w:t>
            </w:r>
          </w:p>
          <w:p w:rsidR="00AD6657" w:rsidRPr="006753D3" w:rsidRDefault="00AD6657" w:rsidP="002E7DC0">
            <w:pPr>
              <w:pStyle w:val="ListParagraph"/>
              <w:ind w:left="106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53D3">
              <w:rPr>
                <w:rFonts w:ascii="Times New Roman" w:hAnsi="Times New Roman"/>
                <w:sz w:val="28"/>
                <w:szCs w:val="28"/>
              </w:rPr>
              <w:t>Срок: м. Април 20</w:t>
            </w:r>
            <w:r w:rsidR="00337E46">
              <w:rPr>
                <w:rFonts w:ascii="Times New Roman" w:hAnsi="Times New Roman"/>
                <w:sz w:val="28"/>
                <w:szCs w:val="28"/>
              </w:rPr>
              <w:t>2</w:t>
            </w:r>
            <w:r w:rsidR="003F2660">
              <w:rPr>
                <w:rFonts w:ascii="Times New Roman" w:hAnsi="Times New Roman"/>
                <w:sz w:val="28"/>
                <w:szCs w:val="28"/>
              </w:rPr>
              <w:t>3</w:t>
            </w:r>
            <w:r w:rsidRPr="006753D3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:rsidR="00AD6657" w:rsidRPr="006753D3" w:rsidRDefault="00AD6657" w:rsidP="002E7DC0">
            <w:pPr>
              <w:ind w:left="708"/>
              <w:jc w:val="both"/>
              <w:rPr>
                <w:sz w:val="28"/>
                <w:szCs w:val="28"/>
              </w:rPr>
            </w:pPr>
          </w:p>
          <w:p w:rsidR="00AD6657" w:rsidRPr="006753D3" w:rsidRDefault="00AD6657" w:rsidP="002E7DC0">
            <w:pPr>
              <w:ind w:left="708"/>
              <w:jc w:val="both"/>
              <w:rPr>
                <w:sz w:val="28"/>
                <w:szCs w:val="28"/>
              </w:rPr>
            </w:pPr>
            <w:r w:rsidRPr="006753D3">
              <w:rPr>
                <w:sz w:val="28"/>
                <w:szCs w:val="28"/>
              </w:rPr>
              <w:t>Цел 1. Мярка 3.</w:t>
            </w:r>
          </w:p>
          <w:p w:rsidR="00AD6657" w:rsidRPr="006753D3" w:rsidRDefault="00AD6657" w:rsidP="002E7DC0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53D3">
              <w:rPr>
                <w:rFonts w:ascii="Times New Roman" w:hAnsi="Times New Roman"/>
                <w:sz w:val="28"/>
                <w:szCs w:val="28"/>
              </w:rPr>
              <w:t>Обогатяване на библиотеката в методическия кабинет в детската градина и библиотеките по групи.</w:t>
            </w:r>
          </w:p>
          <w:p w:rsidR="00AD6657" w:rsidRPr="006753D3" w:rsidRDefault="00AD6657" w:rsidP="002E7DC0">
            <w:pPr>
              <w:pStyle w:val="ListParagraph"/>
              <w:ind w:left="106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53D3">
              <w:rPr>
                <w:rFonts w:ascii="Times New Roman" w:hAnsi="Times New Roman"/>
                <w:sz w:val="28"/>
                <w:szCs w:val="28"/>
              </w:rPr>
              <w:t>Срок: ежегодно</w:t>
            </w:r>
          </w:p>
          <w:p w:rsidR="00AD6657" w:rsidRPr="006753D3" w:rsidRDefault="00AD6657" w:rsidP="002E7DC0">
            <w:pPr>
              <w:ind w:left="708"/>
              <w:jc w:val="both"/>
              <w:rPr>
                <w:sz w:val="28"/>
                <w:szCs w:val="28"/>
              </w:rPr>
            </w:pPr>
          </w:p>
          <w:p w:rsidR="00AD6657" w:rsidRPr="006753D3" w:rsidRDefault="00AD6657" w:rsidP="002E7DC0">
            <w:pPr>
              <w:ind w:left="708"/>
              <w:jc w:val="both"/>
              <w:rPr>
                <w:sz w:val="28"/>
                <w:szCs w:val="28"/>
              </w:rPr>
            </w:pPr>
            <w:r w:rsidRPr="006753D3">
              <w:rPr>
                <w:sz w:val="28"/>
                <w:szCs w:val="28"/>
              </w:rPr>
              <w:t>Цел 2. Мярка 1.</w:t>
            </w:r>
          </w:p>
          <w:p w:rsidR="00AD6657" w:rsidRPr="006753D3" w:rsidRDefault="00AD6657" w:rsidP="002E7DC0">
            <w:pPr>
              <w:pStyle w:val="ListParagraph"/>
              <w:numPr>
                <w:ilvl w:val="1"/>
                <w:numId w:val="4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53D3">
              <w:rPr>
                <w:rFonts w:ascii="Times New Roman" w:hAnsi="Times New Roman"/>
                <w:sz w:val="28"/>
                <w:szCs w:val="28"/>
              </w:rPr>
              <w:t>Оценяване на ефективността от посещението на предучилищна подготовка</w:t>
            </w:r>
          </w:p>
          <w:p w:rsidR="00AD6657" w:rsidRPr="006753D3" w:rsidRDefault="00AD6657" w:rsidP="002E7DC0">
            <w:pPr>
              <w:pStyle w:val="ListParagraph"/>
              <w:ind w:left="14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53D3">
              <w:rPr>
                <w:rFonts w:ascii="Times New Roman" w:hAnsi="Times New Roman"/>
                <w:sz w:val="28"/>
                <w:szCs w:val="28"/>
              </w:rPr>
              <w:t>Срок: м.Май 20</w:t>
            </w:r>
            <w:r w:rsidR="00337E46">
              <w:rPr>
                <w:rFonts w:ascii="Times New Roman" w:hAnsi="Times New Roman"/>
                <w:sz w:val="28"/>
                <w:szCs w:val="28"/>
              </w:rPr>
              <w:t>2</w:t>
            </w:r>
            <w:r w:rsidR="003F2660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r w:rsidRPr="006753D3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AD6657" w:rsidRPr="006753D3" w:rsidRDefault="00AD6657" w:rsidP="002E7DC0">
            <w:pPr>
              <w:ind w:left="708"/>
              <w:jc w:val="both"/>
              <w:rPr>
                <w:sz w:val="28"/>
                <w:szCs w:val="28"/>
              </w:rPr>
            </w:pPr>
          </w:p>
          <w:p w:rsidR="00AD6657" w:rsidRPr="006753D3" w:rsidRDefault="00AD6657" w:rsidP="002E7DC0">
            <w:pPr>
              <w:ind w:left="708"/>
              <w:jc w:val="both"/>
              <w:rPr>
                <w:sz w:val="28"/>
                <w:szCs w:val="28"/>
              </w:rPr>
            </w:pPr>
            <w:r w:rsidRPr="006753D3">
              <w:rPr>
                <w:sz w:val="28"/>
                <w:szCs w:val="28"/>
              </w:rPr>
              <w:t>Цел 2. Мярка 3.</w:t>
            </w:r>
          </w:p>
          <w:p w:rsidR="00AD6657" w:rsidRPr="006753D3" w:rsidRDefault="00AD6657" w:rsidP="002E7DC0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53D3">
              <w:rPr>
                <w:rFonts w:ascii="Times New Roman" w:hAnsi="Times New Roman"/>
                <w:sz w:val="28"/>
                <w:szCs w:val="28"/>
              </w:rPr>
              <w:t>Обучения на детски учители на тема „Образователно ограмотяване на деца в прехода от предучилищно към училищно образование”.</w:t>
            </w:r>
          </w:p>
          <w:p w:rsidR="00AD6657" w:rsidRPr="006753D3" w:rsidRDefault="00AD6657" w:rsidP="002E7DC0">
            <w:pPr>
              <w:pStyle w:val="ListParagraph"/>
              <w:ind w:left="106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53D3">
              <w:rPr>
                <w:rFonts w:ascii="Times New Roman" w:hAnsi="Times New Roman"/>
                <w:sz w:val="28"/>
                <w:szCs w:val="28"/>
              </w:rPr>
              <w:t>Срок: 20</w:t>
            </w:r>
            <w:r w:rsidR="0012311C">
              <w:rPr>
                <w:rFonts w:ascii="Times New Roman" w:hAnsi="Times New Roman"/>
                <w:sz w:val="28"/>
                <w:szCs w:val="28"/>
              </w:rPr>
              <w:t>2</w:t>
            </w:r>
            <w:r w:rsidR="003F2660">
              <w:rPr>
                <w:rFonts w:ascii="Times New Roman" w:hAnsi="Times New Roman"/>
                <w:sz w:val="28"/>
                <w:szCs w:val="28"/>
              </w:rPr>
              <w:t>2</w:t>
            </w:r>
            <w:r w:rsidRPr="006753D3">
              <w:rPr>
                <w:rFonts w:ascii="Times New Roman" w:hAnsi="Times New Roman"/>
                <w:sz w:val="28"/>
                <w:szCs w:val="28"/>
              </w:rPr>
              <w:t xml:space="preserve"> – 20</w:t>
            </w:r>
            <w:r w:rsidR="00337E46">
              <w:rPr>
                <w:rFonts w:ascii="Times New Roman" w:hAnsi="Times New Roman"/>
                <w:sz w:val="28"/>
                <w:szCs w:val="28"/>
              </w:rPr>
              <w:t>2</w:t>
            </w:r>
            <w:r w:rsidR="003F2660">
              <w:rPr>
                <w:rFonts w:ascii="Times New Roman" w:hAnsi="Times New Roman"/>
                <w:sz w:val="28"/>
                <w:szCs w:val="28"/>
              </w:rPr>
              <w:t>3</w:t>
            </w:r>
            <w:r w:rsidR="00F367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753D3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AD6657" w:rsidRPr="006753D3" w:rsidRDefault="00AD6657" w:rsidP="002E7DC0">
            <w:pPr>
              <w:ind w:left="708"/>
              <w:jc w:val="both"/>
              <w:rPr>
                <w:sz w:val="28"/>
                <w:szCs w:val="28"/>
              </w:rPr>
            </w:pPr>
          </w:p>
          <w:p w:rsidR="00AD6657" w:rsidRPr="006753D3" w:rsidRDefault="00AD6657" w:rsidP="002E7DC0">
            <w:pPr>
              <w:ind w:left="708"/>
              <w:jc w:val="both"/>
              <w:rPr>
                <w:sz w:val="28"/>
                <w:szCs w:val="28"/>
              </w:rPr>
            </w:pPr>
            <w:r w:rsidRPr="006753D3">
              <w:rPr>
                <w:sz w:val="28"/>
                <w:szCs w:val="28"/>
              </w:rPr>
              <w:t>Цел 3. Мярка 3.</w:t>
            </w:r>
          </w:p>
          <w:p w:rsidR="00AD6657" w:rsidRPr="006753D3" w:rsidRDefault="00AD6657" w:rsidP="002E7DC0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53D3">
              <w:rPr>
                <w:rFonts w:ascii="Times New Roman" w:hAnsi="Times New Roman"/>
                <w:sz w:val="28"/>
                <w:szCs w:val="28"/>
              </w:rPr>
              <w:t>Разширяване обхвата на задължителната двугодишна предучилищна подготовка за навършилите 5-годишна възраст.</w:t>
            </w:r>
          </w:p>
          <w:p w:rsidR="00AD6657" w:rsidRPr="00D14D6C" w:rsidRDefault="00AD6657" w:rsidP="002E7DC0">
            <w:pPr>
              <w:pStyle w:val="ListParagraph"/>
              <w:ind w:left="1068"/>
              <w:jc w:val="both"/>
              <w:rPr>
                <w:sz w:val="28"/>
                <w:szCs w:val="28"/>
              </w:rPr>
            </w:pPr>
          </w:p>
          <w:p w:rsidR="00AD6657" w:rsidRPr="00D14D6C" w:rsidRDefault="00AD6657" w:rsidP="002E7DC0">
            <w:pPr>
              <w:ind w:left="1068"/>
              <w:jc w:val="both"/>
              <w:rPr>
                <w:sz w:val="28"/>
                <w:szCs w:val="28"/>
              </w:rPr>
            </w:pPr>
            <w:r w:rsidRPr="00D14D6C">
              <w:rPr>
                <w:sz w:val="28"/>
                <w:szCs w:val="28"/>
              </w:rPr>
              <w:t>Срок: 20</w:t>
            </w:r>
            <w:r w:rsidR="0012311C">
              <w:rPr>
                <w:sz w:val="28"/>
                <w:szCs w:val="28"/>
              </w:rPr>
              <w:t>2</w:t>
            </w:r>
            <w:r w:rsidR="003F2660">
              <w:rPr>
                <w:sz w:val="28"/>
                <w:szCs w:val="28"/>
              </w:rPr>
              <w:t>2</w:t>
            </w:r>
            <w:r w:rsidRPr="00D14D6C">
              <w:rPr>
                <w:sz w:val="28"/>
                <w:szCs w:val="28"/>
              </w:rPr>
              <w:t xml:space="preserve"> – 20</w:t>
            </w:r>
            <w:r w:rsidR="006753D3">
              <w:rPr>
                <w:sz w:val="28"/>
                <w:szCs w:val="28"/>
              </w:rPr>
              <w:t>2</w:t>
            </w:r>
            <w:r w:rsidR="003F2660">
              <w:rPr>
                <w:sz w:val="28"/>
                <w:szCs w:val="28"/>
              </w:rPr>
              <w:t>3</w:t>
            </w:r>
            <w:r w:rsidRPr="00D14D6C">
              <w:rPr>
                <w:sz w:val="28"/>
                <w:szCs w:val="28"/>
              </w:rPr>
              <w:t xml:space="preserve"> г.  </w:t>
            </w:r>
          </w:p>
          <w:p w:rsidR="00AD6657" w:rsidRPr="00D14D6C" w:rsidRDefault="00AD6657" w:rsidP="002E7DC0">
            <w:pPr>
              <w:pStyle w:val="NormalWeb"/>
              <w:spacing w:line="240" w:lineRule="atLeast"/>
              <w:rPr>
                <w:color w:val="000000"/>
                <w:sz w:val="28"/>
                <w:szCs w:val="28"/>
              </w:rPr>
            </w:pPr>
          </w:p>
          <w:p w:rsidR="003C5827" w:rsidRPr="00D14D6C" w:rsidRDefault="003C5827" w:rsidP="002E7DC0">
            <w:pPr>
              <w:pStyle w:val="BodyText"/>
              <w:rPr>
                <w:sz w:val="28"/>
                <w:szCs w:val="28"/>
              </w:rPr>
            </w:pPr>
          </w:p>
          <w:p w:rsidR="000C4A53" w:rsidRPr="00D14D6C" w:rsidRDefault="000C4A53" w:rsidP="002E7DC0">
            <w:pPr>
              <w:pStyle w:val="BodyText"/>
              <w:spacing w:line="360" w:lineRule="auto"/>
              <w:rPr>
                <w:sz w:val="28"/>
                <w:szCs w:val="28"/>
              </w:rPr>
            </w:pPr>
            <w:r w:rsidRPr="00D14D6C">
              <w:rPr>
                <w:sz w:val="28"/>
                <w:szCs w:val="28"/>
              </w:rPr>
              <w:t xml:space="preserve">Годишният план на </w:t>
            </w:r>
            <w:r w:rsidR="00C72A26" w:rsidRPr="00D14D6C">
              <w:rPr>
                <w:sz w:val="28"/>
                <w:szCs w:val="28"/>
              </w:rPr>
              <w:t>ДГ”Червената шапчица” гр.Луковит с изнесена група в с.Румянцево</w:t>
            </w:r>
            <w:r w:rsidRPr="00D14D6C">
              <w:rPr>
                <w:sz w:val="28"/>
                <w:szCs w:val="28"/>
              </w:rPr>
              <w:t xml:space="preserve"> е приет с решение на педагогическия съвет – Протокол №</w:t>
            </w:r>
            <w:r w:rsidR="00D14D6C">
              <w:rPr>
                <w:sz w:val="28"/>
                <w:szCs w:val="28"/>
              </w:rPr>
              <w:t xml:space="preserve">1/ </w:t>
            </w:r>
            <w:r w:rsidR="004046BF">
              <w:rPr>
                <w:sz w:val="28"/>
                <w:szCs w:val="28"/>
              </w:rPr>
              <w:t>1</w:t>
            </w:r>
            <w:r w:rsidR="006753D3">
              <w:rPr>
                <w:sz w:val="28"/>
                <w:szCs w:val="28"/>
              </w:rPr>
              <w:t>6</w:t>
            </w:r>
            <w:r w:rsidR="001F3A12">
              <w:rPr>
                <w:sz w:val="28"/>
                <w:szCs w:val="28"/>
              </w:rPr>
              <w:t>.09.20</w:t>
            </w:r>
            <w:r w:rsidR="00231421">
              <w:rPr>
                <w:sz w:val="28"/>
                <w:szCs w:val="28"/>
              </w:rPr>
              <w:t>22</w:t>
            </w:r>
            <w:r w:rsidR="00EF6E60">
              <w:rPr>
                <w:sz w:val="28"/>
                <w:szCs w:val="28"/>
              </w:rPr>
              <w:t xml:space="preserve"> </w:t>
            </w:r>
            <w:r w:rsidRPr="00D14D6C">
              <w:rPr>
                <w:sz w:val="28"/>
                <w:szCs w:val="28"/>
              </w:rPr>
              <w:t>г. и утвърден със заповед на директора №</w:t>
            </w:r>
            <w:r w:rsidR="00F367B4">
              <w:rPr>
                <w:sz w:val="28"/>
                <w:szCs w:val="28"/>
              </w:rPr>
              <w:t xml:space="preserve"> </w:t>
            </w:r>
            <w:r w:rsidR="0012311C">
              <w:rPr>
                <w:sz w:val="28"/>
                <w:szCs w:val="28"/>
              </w:rPr>
              <w:t>0</w:t>
            </w:r>
            <w:r w:rsidR="00146933">
              <w:rPr>
                <w:sz w:val="28"/>
                <w:szCs w:val="28"/>
              </w:rPr>
              <w:t>2</w:t>
            </w:r>
            <w:r w:rsidRPr="00D14D6C">
              <w:rPr>
                <w:sz w:val="28"/>
                <w:szCs w:val="28"/>
              </w:rPr>
              <w:t xml:space="preserve"> </w:t>
            </w:r>
            <w:r w:rsidR="00432EB4">
              <w:rPr>
                <w:sz w:val="28"/>
                <w:szCs w:val="28"/>
              </w:rPr>
              <w:t xml:space="preserve"> от </w:t>
            </w:r>
            <w:r w:rsidR="005F231B">
              <w:rPr>
                <w:sz w:val="28"/>
                <w:szCs w:val="28"/>
              </w:rPr>
              <w:t>1</w:t>
            </w:r>
            <w:r w:rsidR="00F367B4">
              <w:rPr>
                <w:sz w:val="28"/>
                <w:szCs w:val="28"/>
              </w:rPr>
              <w:t>6</w:t>
            </w:r>
            <w:r w:rsidR="005F231B">
              <w:rPr>
                <w:sz w:val="28"/>
                <w:szCs w:val="28"/>
              </w:rPr>
              <w:t>.09.</w:t>
            </w:r>
            <w:r w:rsidR="00432EB4">
              <w:rPr>
                <w:sz w:val="28"/>
                <w:szCs w:val="28"/>
              </w:rPr>
              <w:t>20</w:t>
            </w:r>
            <w:r w:rsidR="0012311C">
              <w:rPr>
                <w:sz w:val="28"/>
                <w:szCs w:val="28"/>
              </w:rPr>
              <w:t>2</w:t>
            </w:r>
            <w:r w:rsidR="00231421">
              <w:rPr>
                <w:sz w:val="28"/>
                <w:szCs w:val="28"/>
              </w:rPr>
              <w:t>2</w:t>
            </w:r>
            <w:r w:rsidRPr="00D14D6C">
              <w:rPr>
                <w:sz w:val="28"/>
                <w:szCs w:val="28"/>
              </w:rPr>
              <w:t xml:space="preserve"> г.</w:t>
            </w:r>
          </w:p>
          <w:p w:rsidR="000C4A53" w:rsidRPr="00D14D6C" w:rsidRDefault="000C4A53" w:rsidP="002E7DC0">
            <w:pPr>
              <w:pStyle w:val="BodyText"/>
              <w:rPr>
                <w:sz w:val="28"/>
                <w:szCs w:val="28"/>
              </w:rPr>
            </w:pPr>
            <w:r w:rsidRPr="00D14D6C">
              <w:rPr>
                <w:sz w:val="28"/>
                <w:szCs w:val="28"/>
              </w:rPr>
              <w:t>При възникнала необходимост годишния план може да бъде актуализиран през учебната година.</w:t>
            </w:r>
          </w:p>
          <w:p w:rsidR="000C4A53" w:rsidRPr="00D14D6C" w:rsidRDefault="0012311C" w:rsidP="002E7DC0">
            <w:pPr>
              <w:pStyle w:val="Title"/>
              <w:ind w:firstLine="70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изпълнение на Плана за работа на детската градина в условията на </w:t>
            </w:r>
            <w:r>
              <w:rPr>
                <w:sz w:val="28"/>
                <w:szCs w:val="28"/>
                <w:lang w:val="en-US"/>
              </w:rPr>
              <w:t>COVID-19</w:t>
            </w:r>
            <w:r>
              <w:rPr>
                <w:sz w:val="28"/>
                <w:szCs w:val="28"/>
              </w:rPr>
              <w:t>, празници, открити практики и други моменти, които предполагат събирането на хора на едно място да се осъществят по групи и ще бъдат предоставени на родителите и учителите по електронен път</w:t>
            </w:r>
          </w:p>
          <w:p w:rsidR="00EF6E60" w:rsidRDefault="00EF6E60" w:rsidP="002E7DC0">
            <w:pPr>
              <w:pStyle w:val="BodyText"/>
              <w:tabs>
                <w:tab w:val="left" w:leader="dot" w:pos="3969"/>
              </w:tabs>
              <w:jc w:val="right"/>
              <w:rPr>
                <w:b/>
                <w:sz w:val="28"/>
                <w:szCs w:val="28"/>
              </w:rPr>
            </w:pPr>
          </w:p>
          <w:p w:rsidR="00EF6E60" w:rsidRDefault="00EF6E60" w:rsidP="002E7DC0">
            <w:pPr>
              <w:pStyle w:val="BodyText"/>
              <w:tabs>
                <w:tab w:val="left" w:leader="dot" w:pos="3969"/>
              </w:tabs>
              <w:jc w:val="right"/>
              <w:rPr>
                <w:b/>
                <w:sz w:val="28"/>
                <w:szCs w:val="28"/>
              </w:rPr>
            </w:pPr>
          </w:p>
          <w:p w:rsidR="00EF6E60" w:rsidRDefault="00EF6E60" w:rsidP="002E7DC0">
            <w:pPr>
              <w:pStyle w:val="BodyText"/>
              <w:tabs>
                <w:tab w:val="left" w:leader="dot" w:pos="3969"/>
              </w:tabs>
              <w:jc w:val="right"/>
              <w:rPr>
                <w:b/>
                <w:sz w:val="28"/>
                <w:szCs w:val="28"/>
              </w:rPr>
            </w:pPr>
          </w:p>
          <w:p w:rsidR="00EF6E60" w:rsidRDefault="00EF6E60" w:rsidP="002E7DC0">
            <w:pPr>
              <w:pStyle w:val="BodyText"/>
              <w:tabs>
                <w:tab w:val="left" w:leader="dot" w:pos="3969"/>
              </w:tabs>
              <w:jc w:val="right"/>
              <w:rPr>
                <w:b/>
                <w:sz w:val="28"/>
                <w:szCs w:val="28"/>
              </w:rPr>
            </w:pPr>
          </w:p>
          <w:p w:rsidR="00EF6E60" w:rsidRDefault="00EF6E60" w:rsidP="002E7DC0">
            <w:pPr>
              <w:pStyle w:val="BodyText"/>
              <w:tabs>
                <w:tab w:val="left" w:leader="dot" w:pos="3969"/>
              </w:tabs>
              <w:jc w:val="right"/>
              <w:rPr>
                <w:b/>
                <w:sz w:val="28"/>
                <w:szCs w:val="28"/>
              </w:rPr>
            </w:pPr>
          </w:p>
          <w:p w:rsidR="00EF6E60" w:rsidRDefault="00EF6E60" w:rsidP="002E7DC0">
            <w:pPr>
              <w:pStyle w:val="BodyText"/>
              <w:tabs>
                <w:tab w:val="left" w:leader="dot" w:pos="3969"/>
              </w:tabs>
              <w:jc w:val="right"/>
              <w:rPr>
                <w:b/>
                <w:sz w:val="28"/>
                <w:szCs w:val="28"/>
              </w:rPr>
            </w:pPr>
          </w:p>
          <w:p w:rsidR="00EF6E60" w:rsidRDefault="00EF6E60" w:rsidP="002E7DC0">
            <w:pPr>
              <w:pStyle w:val="BodyText"/>
              <w:tabs>
                <w:tab w:val="left" w:leader="dot" w:pos="3969"/>
              </w:tabs>
              <w:jc w:val="right"/>
              <w:rPr>
                <w:b/>
                <w:sz w:val="28"/>
                <w:szCs w:val="28"/>
              </w:rPr>
            </w:pPr>
          </w:p>
          <w:p w:rsidR="00EF6E60" w:rsidRDefault="00EF6E60" w:rsidP="002E7DC0">
            <w:pPr>
              <w:pStyle w:val="BodyText"/>
              <w:tabs>
                <w:tab w:val="left" w:leader="dot" w:pos="3969"/>
              </w:tabs>
              <w:jc w:val="right"/>
              <w:rPr>
                <w:b/>
                <w:sz w:val="28"/>
                <w:szCs w:val="28"/>
              </w:rPr>
            </w:pPr>
          </w:p>
          <w:p w:rsidR="00EF6E60" w:rsidRDefault="00EF6E60" w:rsidP="002E7DC0">
            <w:pPr>
              <w:pStyle w:val="BodyText"/>
              <w:tabs>
                <w:tab w:val="left" w:leader="dot" w:pos="3969"/>
              </w:tabs>
              <w:jc w:val="right"/>
              <w:rPr>
                <w:b/>
                <w:sz w:val="28"/>
                <w:szCs w:val="28"/>
              </w:rPr>
            </w:pPr>
          </w:p>
          <w:p w:rsidR="00EF6E60" w:rsidRDefault="00EF6E60" w:rsidP="002E7DC0">
            <w:pPr>
              <w:pStyle w:val="BodyText"/>
              <w:tabs>
                <w:tab w:val="left" w:leader="dot" w:pos="3969"/>
              </w:tabs>
              <w:jc w:val="right"/>
              <w:rPr>
                <w:b/>
                <w:sz w:val="28"/>
                <w:szCs w:val="28"/>
              </w:rPr>
            </w:pPr>
          </w:p>
          <w:p w:rsidR="00EF6E60" w:rsidRDefault="00EF6E60" w:rsidP="002E7DC0">
            <w:pPr>
              <w:pStyle w:val="BodyText"/>
              <w:tabs>
                <w:tab w:val="left" w:leader="dot" w:pos="3969"/>
              </w:tabs>
              <w:jc w:val="right"/>
              <w:rPr>
                <w:b/>
                <w:sz w:val="28"/>
                <w:szCs w:val="28"/>
              </w:rPr>
            </w:pPr>
          </w:p>
          <w:p w:rsidR="00EF6E60" w:rsidRDefault="00EF6E60" w:rsidP="002E7DC0">
            <w:pPr>
              <w:pStyle w:val="BodyText"/>
              <w:tabs>
                <w:tab w:val="left" w:leader="dot" w:pos="3969"/>
              </w:tabs>
              <w:jc w:val="right"/>
              <w:rPr>
                <w:b/>
                <w:sz w:val="28"/>
                <w:szCs w:val="28"/>
              </w:rPr>
            </w:pPr>
          </w:p>
          <w:p w:rsidR="00EF6E60" w:rsidRDefault="00EF6E60" w:rsidP="002E7DC0">
            <w:pPr>
              <w:pStyle w:val="BodyText"/>
              <w:tabs>
                <w:tab w:val="left" w:leader="dot" w:pos="3969"/>
              </w:tabs>
              <w:jc w:val="right"/>
              <w:rPr>
                <w:b/>
                <w:sz w:val="28"/>
                <w:szCs w:val="28"/>
              </w:rPr>
            </w:pPr>
          </w:p>
          <w:p w:rsidR="00EF6E60" w:rsidRDefault="00EF6E60" w:rsidP="002E7DC0">
            <w:pPr>
              <w:pStyle w:val="BodyText"/>
              <w:tabs>
                <w:tab w:val="left" w:leader="dot" w:pos="3969"/>
              </w:tabs>
              <w:jc w:val="right"/>
              <w:rPr>
                <w:b/>
                <w:sz w:val="28"/>
                <w:szCs w:val="28"/>
              </w:rPr>
            </w:pPr>
          </w:p>
          <w:p w:rsidR="00EF6E60" w:rsidRDefault="00EF6E60" w:rsidP="002E7DC0">
            <w:pPr>
              <w:pStyle w:val="BodyText"/>
              <w:tabs>
                <w:tab w:val="left" w:leader="dot" w:pos="3969"/>
              </w:tabs>
              <w:jc w:val="right"/>
              <w:rPr>
                <w:b/>
                <w:sz w:val="28"/>
                <w:szCs w:val="28"/>
              </w:rPr>
            </w:pPr>
          </w:p>
          <w:p w:rsidR="00EF6E60" w:rsidRDefault="00EF6E60" w:rsidP="002E7DC0">
            <w:pPr>
              <w:pStyle w:val="BodyText"/>
              <w:tabs>
                <w:tab w:val="left" w:leader="dot" w:pos="3969"/>
              </w:tabs>
              <w:jc w:val="right"/>
              <w:rPr>
                <w:b/>
                <w:sz w:val="28"/>
                <w:szCs w:val="28"/>
              </w:rPr>
            </w:pPr>
          </w:p>
          <w:p w:rsidR="00EF6E60" w:rsidRDefault="00EF6E60" w:rsidP="002E7DC0">
            <w:pPr>
              <w:pStyle w:val="BodyText"/>
              <w:tabs>
                <w:tab w:val="left" w:leader="dot" w:pos="3969"/>
              </w:tabs>
              <w:jc w:val="right"/>
              <w:rPr>
                <w:b/>
                <w:sz w:val="28"/>
                <w:szCs w:val="28"/>
              </w:rPr>
            </w:pPr>
          </w:p>
          <w:p w:rsidR="00EF6E60" w:rsidRDefault="00EF6E60" w:rsidP="002E7DC0">
            <w:pPr>
              <w:pStyle w:val="BodyText"/>
              <w:tabs>
                <w:tab w:val="left" w:leader="dot" w:pos="3969"/>
              </w:tabs>
              <w:jc w:val="right"/>
              <w:rPr>
                <w:b/>
                <w:sz w:val="28"/>
                <w:szCs w:val="28"/>
              </w:rPr>
            </w:pPr>
          </w:p>
          <w:p w:rsidR="00EF6E60" w:rsidRDefault="00EF6E60" w:rsidP="002E7DC0">
            <w:pPr>
              <w:pStyle w:val="BodyText"/>
              <w:tabs>
                <w:tab w:val="left" w:leader="dot" w:pos="3969"/>
              </w:tabs>
              <w:jc w:val="right"/>
              <w:rPr>
                <w:b/>
                <w:sz w:val="28"/>
                <w:szCs w:val="28"/>
              </w:rPr>
            </w:pPr>
          </w:p>
          <w:p w:rsidR="000C4A53" w:rsidRPr="00D14D6C" w:rsidRDefault="00F61FBB" w:rsidP="00F61FBB">
            <w:pPr>
              <w:pStyle w:val="BodyText"/>
              <w:tabs>
                <w:tab w:val="left" w:leader="dot" w:pos="3969"/>
              </w:tabs>
              <w:ind w:firstLine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             </w:t>
            </w:r>
            <w:r w:rsidR="000C4A53" w:rsidRPr="00D14D6C">
              <w:rPr>
                <w:b/>
                <w:sz w:val="28"/>
                <w:szCs w:val="28"/>
              </w:rPr>
              <w:t>Директор</w:t>
            </w:r>
            <w:r w:rsidR="000C4A53" w:rsidRPr="00D14D6C">
              <w:rPr>
                <w:sz w:val="28"/>
                <w:szCs w:val="28"/>
              </w:rPr>
              <w:t xml:space="preserve">: </w:t>
            </w:r>
            <w:r w:rsidR="000C4A53" w:rsidRPr="00D14D6C">
              <w:rPr>
                <w:sz w:val="28"/>
                <w:szCs w:val="28"/>
              </w:rPr>
              <w:tab/>
            </w:r>
          </w:p>
          <w:p w:rsidR="000C4A53" w:rsidRPr="00D14D6C" w:rsidRDefault="000C4A53" w:rsidP="002E7DC0">
            <w:pPr>
              <w:pStyle w:val="BodyText"/>
              <w:jc w:val="right"/>
              <w:rPr>
                <w:i/>
                <w:sz w:val="28"/>
                <w:szCs w:val="28"/>
                <w:lang w:val="ru-RU"/>
              </w:rPr>
            </w:pPr>
          </w:p>
          <w:p w:rsidR="000C4A53" w:rsidRPr="00D14D6C" w:rsidRDefault="00F61FBB" w:rsidP="00F61FBB">
            <w:pPr>
              <w:pStyle w:val="BodyText"/>
              <w:tabs>
                <w:tab w:val="left" w:leader="dot" w:pos="396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</w:t>
            </w:r>
            <w:r w:rsidR="00884E98">
              <w:rPr>
                <w:sz w:val="28"/>
                <w:szCs w:val="28"/>
              </w:rPr>
              <w:t xml:space="preserve">                     </w:t>
            </w:r>
            <w:r>
              <w:rPr>
                <w:sz w:val="28"/>
                <w:szCs w:val="28"/>
              </w:rPr>
              <w:t xml:space="preserve">  /М.Петкова/</w:t>
            </w:r>
          </w:p>
          <w:p w:rsidR="000C4A53" w:rsidRPr="00D14D6C" w:rsidRDefault="000C4A53" w:rsidP="002E7DC0">
            <w:pPr>
              <w:pStyle w:val="BodyText"/>
              <w:jc w:val="right"/>
              <w:rPr>
                <w:i/>
                <w:sz w:val="28"/>
                <w:szCs w:val="28"/>
                <w:lang w:val="en-US"/>
              </w:rPr>
            </w:pPr>
          </w:p>
          <w:p w:rsidR="003C5827" w:rsidRPr="00D14D6C" w:rsidRDefault="003C5827" w:rsidP="002E7DC0">
            <w:pPr>
              <w:pStyle w:val="BodyText"/>
              <w:rPr>
                <w:sz w:val="28"/>
                <w:szCs w:val="28"/>
              </w:rPr>
            </w:pPr>
          </w:p>
          <w:p w:rsidR="002036FE" w:rsidRDefault="002036FE" w:rsidP="002E7DC0">
            <w:pPr>
              <w:pStyle w:val="BodyText"/>
              <w:jc w:val="center"/>
              <w:rPr>
                <w:b/>
                <w:szCs w:val="24"/>
                <w:lang w:val="en-US"/>
              </w:rPr>
            </w:pPr>
          </w:p>
          <w:p w:rsidR="002036FE" w:rsidRDefault="002036FE" w:rsidP="002E7DC0">
            <w:pPr>
              <w:pStyle w:val="BodyText"/>
              <w:jc w:val="center"/>
              <w:rPr>
                <w:b/>
                <w:szCs w:val="24"/>
                <w:lang w:val="en-US"/>
              </w:rPr>
            </w:pPr>
          </w:p>
          <w:p w:rsidR="002036FE" w:rsidRDefault="002036FE" w:rsidP="002E7DC0">
            <w:pPr>
              <w:pStyle w:val="BodyText"/>
              <w:jc w:val="center"/>
              <w:rPr>
                <w:b/>
                <w:szCs w:val="24"/>
                <w:lang w:val="en-US"/>
              </w:rPr>
            </w:pPr>
          </w:p>
          <w:p w:rsidR="002036FE" w:rsidRDefault="002036FE" w:rsidP="002E7DC0">
            <w:pPr>
              <w:pStyle w:val="BodyText"/>
              <w:jc w:val="center"/>
              <w:rPr>
                <w:b/>
                <w:szCs w:val="24"/>
                <w:lang w:val="en-US"/>
              </w:rPr>
            </w:pPr>
          </w:p>
          <w:p w:rsidR="002036FE" w:rsidRDefault="002036FE" w:rsidP="002E7DC0">
            <w:pPr>
              <w:pStyle w:val="BodyText"/>
              <w:jc w:val="center"/>
              <w:rPr>
                <w:b/>
                <w:szCs w:val="24"/>
                <w:lang w:val="en-US"/>
              </w:rPr>
            </w:pPr>
          </w:p>
          <w:p w:rsidR="002036FE" w:rsidRDefault="002036FE" w:rsidP="002E7DC0">
            <w:pPr>
              <w:pStyle w:val="BodyText"/>
              <w:jc w:val="center"/>
              <w:rPr>
                <w:b/>
                <w:szCs w:val="24"/>
                <w:lang w:val="en-US"/>
              </w:rPr>
            </w:pPr>
          </w:p>
          <w:p w:rsidR="002036FE" w:rsidRDefault="002036FE" w:rsidP="002E7DC0">
            <w:pPr>
              <w:pStyle w:val="BodyText"/>
              <w:jc w:val="center"/>
              <w:rPr>
                <w:b/>
                <w:szCs w:val="24"/>
                <w:lang w:val="en-US"/>
              </w:rPr>
            </w:pPr>
          </w:p>
          <w:p w:rsidR="002036FE" w:rsidRDefault="002036FE" w:rsidP="002E7DC0">
            <w:pPr>
              <w:pStyle w:val="BodyText"/>
              <w:jc w:val="center"/>
              <w:rPr>
                <w:b/>
                <w:szCs w:val="24"/>
                <w:lang w:val="en-US"/>
              </w:rPr>
            </w:pPr>
          </w:p>
          <w:p w:rsidR="000C4A53" w:rsidRPr="005A1735" w:rsidRDefault="000C4A53" w:rsidP="002E7DC0">
            <w:pPr>
              <w:pStyle w:val="BodyText"/>
              <w:jc w:val="center"/>
              <w:rPr>
                <w:b/>
                <w:szCs w:val="24"/>
              </w:rPr>
            </w:pPr>
            <w:r w:rsidRPr="005A1735">
              <w:rPr>
                <w:b/>
                <w:szCs w:val="24"/>
              </w:rPr>
              <w:t>Запознати с</w:t>
            </w:r>
            <w:r w:rsidRPr="005A1735">
              <w:rPr>
                <w:b/>
                <w:szCs w:val="24"/>
                <w:lang w:val="ru-RU"/>
              </w:rPr>
              <w:t xml:space="preserve"> </w:t>
            </w:r>
            <w:r w:rsidRPr="005A1735">
              <w:rPr>
                <w:b/>
                <w:szCs w:val="24"/>
              </w:rPr>
              <w:t>годишния план за учебната 20</w:t>
            </w:r>
            <w:r w:rsidR="00415A37">
              <w:rPr>
                <w:b/>
                <w:szCs w:val="24"/>
              </w:rPr>
              <w:t>22</w:t>
            </w:r>
            <w:r w:rsidRPr="005A1735">
              <w:rPr>
                <w:b/>
                <w:szCs w:val="24"/>
              </w:rPr>
              <w:t>/20</w:t>
            </w:r>
            <w:r w:rsidR="00415A37">
              <w:rPr>
                <w:b/>
                <w:szCs w:val="24"/>
              </w:rPr>
              <w:t>23</w:t>
            </w:r>
            <w:r w:rsidRPr="005A1735">
              <w:rPr>
                <w:b/>
                <w:szCs w:val="24"/>
              </w:rPr>
              <w:t xml:space="preserve"> г.:</w:t>
            </w:r>
          </w:p>
          <w:p w:rsidR="000C4A53" w:rsidRPr="005A1735" w:rsidRDefault="000C4A53" w:rsidP="002E7DC0">
            <w:pPr>
              <w:pStyle w:val="BodyText"/>
              <w:rPr>
                <w:szCs w:val="24"/>
              </w:rPr>
            </w:pPr>
          </w:p>
          <w:tbl>
            <w:tblPr>
              <w:tblW w:w="907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1E0" w:firstRow="1" w:lastRow="1" w:firstColumn="1" w:lastColumn="1" w:noHBand="0" w:noVBand="0"/>
            </w:tblPr>
            <w:tblGrid>
              <w:gridCol w:w="630"/>
              <w:gridCol w:w="3694"/>
              <w:gridCol w:w="2640"/>
              <w:gridCol w:w="2108"/>
            </w:tblGrid>
            <w:tr w:rsidR="000C4A53" w:rsidRPr="005A1735">
              <w:trPr>
                <w:jc w:val="center"/>
              </w:trPr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vAlign w:val="center"/>
                </w:tcPr>
                <w:p w:rsidR="000C4A53" w:rsidRPr="000C4A53" w:rsidRDefault="000C4A53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jc w:val="center"/>
                    <w:rPr>
                      <w:i/>
                      <w:szCs w:val="24"/>
                      <w:lang w:val="ru-RU"/>
                    </w:rPr>
                  </w:pPr>
                  <w:r w:rsidRPr="000C4A53">
                    <w:rPr>
                      <w:i/>
                      <w:szCs w:val="24"/>
                      <w:lang w:val="ru-RU"/>
                    </w:rPr>
                    <w:t>№ по ред</w:t>
                  </w:r>
                </w:p>
              </w:tc>
              <w:tc>
                <w:tcPr>
                  <w:tcW w:w="3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vAlign w:val="center"/>
                </w:tcPr>
                <w:p w:rsidR="000C4A53" w:rsidRPr="000C4A53" w:rsidRDefault="000C4A53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jc w:val="center"/>
                    <w:rPr>
                      <w:i/>
                      <w:szCs w:val="24"/>
                      <w:lang w:val="ru-RU"/>
                    </w:rPr>
                  </w:pPr>
                  <w:r w:rsidRPr="000C4A53">
                    <w:rPr>
                      <w:i/>
                      <w:szCs w:val="24"/>
                      <w:lang w:val="ru-RU"/>
                    </w:rPr>
                    <w:t>Име и фамилия</w:t>
                  </w:r>
                </w:p>
              </w:tc>
              <w:tc>
                <w:tcPr>
                  <w:tcW w:w="2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vAlign w:val="center"/>
                </w:tcPr>
                <w:p w:rsidR="000C4A53" w:rsidRPr="000C4A53" w:rsidRDefault="000C4A53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jc w:val="center"/>
                    <w:rPr>
                      <w:i/>
                      <w:szCs w:val="24"/>
                    </w:rPr>
                  </w:pPr>
                  <w:r w:rsidRPr="000C4A53">
                    <w:rPr>
                      <w:i/>
                      <w:szCs w:val="24"/>
                      <w:lang w:val="ru-RU"/>
                    </w:rPr>
                    <w:t xml:space="preserve">Заемана длъжност </w:t>
                  </w: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vAlign w:val="center"/>
                </w:tcPr>
                <w:p w:rsidR="000C4A53" w:rsidRPr="000C4A53" w:rsidRDefault="000C4A53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jc w:val="center"/>
                    <w:rPr>
                      <w:i/>
                      <w:szCs w:val="24"/>
                      <w:lang w:val="ru-RU"/>
                    </w:rPr>
                  </w:pPr>
                  <w:r w:rsidRPr="000C4A53">
                    <w:rPr>
                      <w:i/>
                      <w:szCs w:val="24"/>
                      <w:lang w:val="ru-RU"/>
                    </w:rPr>
                    <w:t>Подпис на лицето</w:t>
                  </w:r>
                </w:p>
              </w:tc>
            </w:tr>
            <w:tr w:rsidR="000C4A53" w:rsidRPr="005A1735">
              <w:trPr>
                <w:jc w:val="center"/>
              </w:trPr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C72A26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1.</w:t>
                  </w:r>
                </w:p>
              </w:tc>
              <w:tc>
                <w:tcPr>
                  <w:tcW w:w="3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146933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Невелина Борисова</w:t>
                  </w:r>
                </w:p>
              </w:tc>
              <w:tc>
                <w:tcPr>
                  <w:tcW w:w="2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146933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У</w:t>
                  </w:r>
                  <w:r w:rsidR="00C72A26">
                    <w:rPr>
                      <w:szCs w:val="24"/>
                      <w:lang w:val="ru-RU"/>
                    </w:rPr>
                    <w:t>чител</w:t>
                  </w: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0C4A53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</w:p>
              </w:tc>
            </w:tr>
            <w:tr w:rsidR="000C4A53" w:rsidRPr="005A1735">
              <w:trPr>
                <w:jc w:val="center"/>
              </w:trPr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C72A26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2.</w:t>
                  </w:r>
                </w:p>
              </w:tc>
              <w:tc>
                <w:tcPr>
                  <w:tcW w:w="3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D70879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Петрушка Михайлова</w:t>
                  </w:r>
                </w:p>
              </w:tc>
              <w:tc>
                <w:tcPr>
                  <w:tcW w:w="2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C72A26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 xml:space="preserve"> учител</w:t>
                  </w: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0C4A53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</w:p>
              </w:tc>
            </w:tr>
            <w:tr w:rsidR="000C4A53" w:rsidRPr="005A1735">
              <w:trPr>
                <w:jc w:val="center"/>
              </w:trPr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C72A26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3.</w:t>
                  </w:r>
                </w:p>
              </w:tc>
              <w:tc>
                <w:tcPr>
                  <w:tcW w:w="3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2B1FF3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Теодора Кръстева</w:t>
                  </w:r>
                  <w:r w:rsidR="00ED605C">
                    <w:rPr>
                      <w:szCs w:val="24"/>
                      <w:lang w:val="ru-RU"/>
                    </w:rPr>
                    <w:t xml:space="preserve">   </w:t>
                  </w:r>
                  <w:r w:rsidR="00C72A26">
                    <w:rPr>
                      <w:szCs w:val="24"/>
                      <w:lang w:val="ru-RU"/>
                    </w:rPr>
                    <w:t xml:space="preserve"> </w:t>
                  </w:r>
                </w:p>
              </w:tc>
              <w:tc>
                <w:tcPr>
                  <w:tcW w:w="2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ED605C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учител</w:t>
                  </w: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0C4A53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</w:p>
              </w:tc>
            </w:tr>
            <w:tr w:rsidR="000C4A53" w:rsidRPr="005A1735">
              <w:trPr>
                <w:jc w:val="center"/>
              </w:trPr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ED605C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4.</w:t>
                  </w:r>
                </w:p>
              </w:tc>
              <w:tc>
                <w:tcPr>
                  <w:tcW w:w="3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2B1FF3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Цветинка Николова</w:t>
                  </w:r>
                </w:p>
              </w:tc>
              <w:tc>
                <w:tcPr>
                  <w:tcW w:w="2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ED605C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учител</w:t>
                  </w: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0C4A53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</w:p>
              </w:tc>
            </w:tr>
            <w:tr w:rsidR="000C4A53" w:rsidRPr="005A1735">
              <w:trPr>
                <w:jc w:val="center"/>
              </w:trPr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ED605C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5.</w:t>
                  </w:r>
                </w:p>
              </w:tc>
              <w:tc>
                <w:tcPr>
                  <w:tcW w:w="3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ED605C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Мариана Ангелова</w:t>
                  </w:r>
                </w:p>
              </w:tc>
              <w:tc>
                <w:tcPr>
                  <w:tcW w:w="2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ED605C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Старши учител</w:t>
                  </w: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0C4A53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</w:p>
              </w:tc>
            </w:tr>
            <w:tr w:rsidR="000C4A53" w:rsidRPr="005A1735">
              <w:trPr>
                <w:jc w:val="center"/>
              </w:trPr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ED605C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6.</w:t>
                  </w:r>
                </w:p>
              </w:tc>
              <w:tc>
                <w:tcPr>
                  <w:tcW w:w="3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D65B0E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Нели Хаджиева</w:t>
                  </w:r>
                </w:p>
              </w:tc>
              <w:tc>
                <w:tcPr>
                  <w:tcW w:w="2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ED605C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Учител</w:t>
                  </w: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0C4A53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</w:p>
              </w:tc>
            </w:tr>
            <w:tr w:rsidR="000C4A53" w:rsidRPr="005A1735">
              <w:trPr>
                <w:jc w:val="center"/>
              </w:trPr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ED605C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7.</w:t>
                  </w:r>
                </w:p>
              </w:tc>
              <w:tc>
                <w:tcPr>
                  <w:tcW w:w="3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ED605C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Таня Стефанова</w:t>
                  </w:r>
                </w:p>
              </w:tc>
              <w:tc>
                <w:tcPr>
                  <w:tcW w:w="2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ED605C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Старши учител</w:t>
                  </w: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0C4A53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</w:p>
              </w:tc>
            </w:tr>
            <w:tr w:rsidR="000C4A53" w:rsidRPr="005A1735">
              <w:trPr>
                <w:jc w:val="center"/>
              </w:trPr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ED605C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8.</w:t>
                  </w:r>
                </w:p>
              </w:tc>
              <w:tc>
                <w:tcPr>
                  <w:tcW w:w="3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ED605C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Людмила Иванова</w:t>
                  </w:r>
                </w:p>
              </w:tc>
              <w:tc>
                <w:tcPr>
                  <w:tcW w:w="2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D65B0E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У</w:t>
                  </w:r>
                  <w:r w:rsidR="00ED605C">
                    <w:rPr>
                      <w:szCs w:val="24"/>
                      <w:lang w:val="ru-RU"/>
                    </w:rPr>
                    <w:t>чител</w:t>
                  </w: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0C4A53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</w:p>
              </w:tc>
            </w:tr>
            <w:tr w:rsidR="000C4A53" w:rsidRPr="005A1735">
              <w:trPr>
                <w:jc w:val="center"/>
              </w:trPr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ED605C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9.</w:t>
                  </w:r>
                </w:p>
              </w:tc>
              <w:tc>
                <w:tcPr>
                  <w:tcW w:w="3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415A37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Илиана Иванова</w:t>
                  </w:r>
                </w:p>
              </w:tc>
              <w:tc>
                <w:tcPr>
                  <w:tcW w:w="2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ED605C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Учител</w:t>
                  </w: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0C4A53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</w:p>
              </w:tc>
            </w:tr>
            <w:tr w:rsidR="000C4A53" w:rsidRPr="005A1735">
              <w:trPr>
                <w:jc w:val="center"/>
              </w:trPr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ED605C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10.</w:t>
                  </w:r>
                </w:p>
              </w:tc>
              <w:tc>
                <w:tcPr>
                  <w:tcW w:w="3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415A37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Еманоила Радославова</w:t>
                  </w:r>
                </w:p>
              </w:tc>
              <w:tc>
                <w:tcPr>
                  <w:tcW w:w="2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D65B0E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  <w:r>
                    <w:rPr>
                      <w:szCs w:val="24"/>
                      <w:lang w:val="ru-RU"/>
                    </w:rPr>
                    <w:t>Учител</w:t>
                  </w: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0C4A53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</w:p>
              </w:tc>
            </w:tr>
            <w:tr w:rsidR="000C4A53" w:rsidRPr="005A1735">
              <w:trPr>
                <w:jc w:val="center"/>
              </w:trPr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0C4A53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</w:p>
              </w:tc>
              <w:tc>
                <w:tcPr>
                  <w:tcW w:w="3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0C4A53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0C4A53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C4A53" w:rsidRPr="005A1735" w:rsidRDefault="000C4A53" w:rsidP="00761483">
                  <w:pPr>
                    <w:pStyle w:val="BodyText"/>
                    <w:framePr w:hSpace="141" w:wrap="around" w:vAnchor="page" w:hAnchor="margin" w:xAlign="center" w:y="468"/>
                    <w:spacing w:line="240" w:lineRule="auto"/>
                    <w:ind w:firstLine="0"/>
                    <w:rPr>
                      <w:szCs w:val="24"/>
                      <w:lang w:val="ru-RU"/>
                    </w:rPr>
                  </w:pPr>
                </w:p>
              </w:tc>
            </w:tr>
          </w:tbl>
          <w:p w:rsidR="000C4A53" w:rsidRPr="005A1735" w:rsidRDefault="000C4A53" w:rsidP="002E7DC0"/>
          <w:p w:rsidR="003C5827" w:rsidRPr="000C4A53" w:rsidRDefault="003C5827" w:rsidP="002E7DC0">
            <w:pPr>
              <w:pStyle w:val="BodyText"/>
            </w:pPr>
          </w:p>
        </w:tc>
      </w:tr>
      <w:tr w:rsidR="00F61FBB" w:rsidTr="002E7DC0">
        <w:trPr>
          <w:trHeight w:val="13403"/>
        </w:trPr>
        <w:tc>
          <w:tcPr>
            <w:tcW w:w="1104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1FBB" w:rsidRPr="005D4061" w:rsidRDefault="00F61FBB" w:rsidP="003C24DD">
            <w:pPr>
              <w:jc w:val="center"/>
            </w:pPr>
          </w:p>
        </w:tc>
      </w:tr>
    </w:tbl>
    <w:p w:rsidR="001E2DE6" w:rsidRPr="003D29CD" w:rsidRDefault="001E2DE6" w:rsidP="003D29CD"/>
    <w:sectPr w:rsidR="001E2DE6" w:rsidRPr="003D29CD" w:rsidSect="00036271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418" w:right="1588" w:bottom="1418" w:left="1588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08A" w:rsidRDefault="0040508A">
      <w:r>
        <w:separator/>
      </w:r>
    </w:p>
  </w:endnote>
  <w:endnote w:type="continuationSeparator" w:id="0">
    <w:p w:rsidR="0040508A" w:rsidRDefault="00405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F45" w:rsidRDefault="008032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A3F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3F45" w:rsidRDefault="004A3F45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F45" w:rsidRDefault="004A3F45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 w:rsidR="008032B2"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8032B2">
      <w:rPr>
        <w:rStyle w:val="PageNumber"/>
      </w:rPr>
      <w:fldChar w:fldCharType="separate"/>
    </w:r>
    <w:r w:rsidR="00761483">
      <w:rPr>
        <w:rStyle w:val="PageNumber"/>
        <w:noProof/>
      </w:rPr>
      <w:t>6</w:t>
    </w:r>
    <w:r w:rsidR="008032B2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08A" w:rsidRDefault="0040508A">
      <w:r>
        <w:separator/>
      </w:r>
    </w:p>
  </w:footnote>
  <w:footnote w:type="continuationSeparator" w:id="0">
    <w:p w:rsidR="0040508A" w:rsidRDefault="004050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F45" w:rsidRDefault="004A3F45">
    <w:pPr>
      <w:pStyle w:val="Header"/>
      <w:rPr>
        <w:b w:val="0"/>
        <w:bCs/>
      </w:rPr>
    </w:pPr>
  </w:p>
  <w:p w:rsidR="004A3F45" w:rsidRDefault="0040508A">
    <w:pPr>
      <w:pStyle w:val="Header"/>
      <w:rPr>
        <w:b w:val="0"/>
        <w:bCs/>
      </w:rPr>
    </w:pPr>
    <w:r>
      <w:rPr>
        <w:b w:val="0"/>
        <w:bCs/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left:0;text-align:left;margin-left:-54.35pt;margin-top:15.05pt;width:36pt;height:54pt;z-index:251657728" fillcolor="#ddd" stroked="f">
          <v:textbox style="mso-next-textbox:#_x0000_s2052" inset="0,0,0,0">
            <w:txbxContent>
              <w:p w:rsidR="004A3F45" w:rsidRDefault="004A3F45">
                <w:pPr>
                  <w:pStyle w:val="Heading2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A</w:t>
                </w:r>
              </w:p>
              <w:p w:rsidR="004A3F45" w:rsidRDefault="004A3F45">
                <w:pPr>
                  <w:spacing w:line="360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lang w:val="en-US"/>
                  </w:rPr>
                </w:pPr>
                <w:r>
                  <w:rPr>
                    <w:rFonts w:ascii="Arial" w:hAnsi="Arial" w:cs="Arial"/>
                    <w:b/>
                    <w:bCs/>
                    <w:lang w:val="en-US"/>
                  </w:rPr>
                  <w:t>1</w:t>
                </w:r>
              </w:p>
              <w:p w:rsidR="004A3F45" w:rsidRDefault="008032B2">
                <w:pPr>
                  <w:spacing w:line="360" w:lineRule="auto"/>
                  <w:jc w:val="center"/>
                  <w:rPr>
                    <w:rFonts w:ascii="Arial" w:hAnsi="Arial" w:cs="Arial"/>
                    <w:sz w:val="20"/>
                    <w:lang w:val="en-US"/>
                  </w:rPr>
                </w:pPr>
                <w:r>
                  <w:rPr>
                    <w:rStyle w:val="PageNumber"/>
                  </w:rPr>
                  <w:fldChar w:fldCharType="begin"/>
                </w:r>
                <w:r w:rsidR="004A3F45"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4A3F45">
                  <w:rPr>
                    <w:rStyle w:val="PageNumber"/>
                    <w:noProof/>
                  </w:rPr>
                  <w:t>2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</v:shape>
      </w:pict>
    </w:r>
  </w:p>
  <w:p w:rsidR="004A3F45" w:rsidRDefault="004A3F4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F45" w:rsidRPr="002E7DC0" w:rsidRDefault="004A3F45">
    <w:pPr>
      <w:rPr>
        <w:lang w:val="en-US"/>
      </w:rPr>
    </w:pPr>
  </w:p>
  <w:p w:rsidR="004A3F45" w:rsidRDefault="004A3F45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0CCA8C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64519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3257A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F08708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298C27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BEFF9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CC60B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2EC9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5CBAE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CECD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4A6399"/>
    <w:multiLevelType w:val="hybridMultilevel"/>
    <w:tmpl w:val="FFCCC6A2"/>
    <w:lvl w:ilvl="0" w:tplc="854C4942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7173585"/>
    <w:multiLevelType w:val="singleLevel"/>
    <w:tmpl w:val="0938EAAC"/>
    <w:lvl w:ilvl="0">
      <w:start w:val="1"/>
      <w:numFmt w:val="bullet"/>
      <w:pStyle w:val="HandoutBFR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12" w15:restartNumberingAfterBreak="0">
    <w:nsid w:val="113A1C9E"/>
    <w:multiLevelType w:val="singleLevel"/>
    <w:tmpl w:val="6B4EEED6"/>
    <w:lvl w:ilvl="0">
      <w:start w:val="1"/>
      <w:numFmt w:val="lowerLetter"/>
      <w:pStyle w:val="HandoutBSR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13" w15:restartNumberingAfterBreak="0">
    <w:nsid w:val="115F11E3"/>
    <w:multiLevelType w:val="singleLevel"/>
    <w:tmpl w:val="E3AA8F68"/>
    <w:lvl w:ilvl="0">
      <w:start w:val="1"/>
      <w:numFmt w:val="bullet"/>
      <w:pStyle w:val="HandoutBFR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14" w15:restartNumberingAfterBreak="0">
    <w:nsid w:val="12AF0978"/>
    <w:multiLevelType w:val="multilevel"/>
    <w:tmpl w:val="19C870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397" w:hanging="39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397" w:hanging="397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216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305499E"/>
    <w:multiLevelType w:val="hybridMultilevel"/>
    <w:tmpl w:val="5698A046"/>
    <w:lvl w:ilvl="0" w:tplc="80E2D894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3097665"/>
    <w:multiLevelType w:val="singleLevel"/>
    <w:tmpl w:val="F1562926"/>
    <w:lvl w:ilvl="0">
      <w:numFmt w:val="bullet"/>
      <w:pStyle w:val="Heading6"/>
      <w:lvlText w:val=""/>
      <w:lvlJc w:val="left"/>
      <w:pPr>
        <w:tabs>
          <w:tab w:val="num" w:pos="198"/>
        </w:tabs>
        <w:ind w:left="198" w:hanging="198"/>
      </w:pPr>
      <w:rPr>
        <w:rFonts w:ascii="Symbol" w:hAnsi="Symbol" w:hint="default"/>
      </w:rPr>
    </w:lvl>
  </w:abstractNum>
  <w:abstractNum w:abstractNumId="17" w15:restartNumberingAfterBreak="0">
    <w:nsid w:val="14FE0847"/>
    <w:multiLevelType w:val="hybridMultilevel"/>
    <w:tmpl w:val="CAFCE1A8"/>
    <w:lvl w:ilvl="0" w:tplc="022CA68C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84B3CFB"/>
    <w:multiLevelType w:val="singleLevel"/>
    <w:tmpl w:val="4C14F832"/>
    <w:lvl w:ilvl="0">
      <w:start w:val="1"/>
      <w:numFmt w:val="bullet"/>
      <w:pStyle w:val="Blickfangpunkt1T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19" w15:restartNumberingAfterBreak="0">
    <w:nsid w:val="1BAE1741"/>
    <w:multiLevelType w:val="hybridMultilevel"/>
    <w:tmpl w:val="76CE1B9C"/>
    <w:lvl w:ilvl="0" w:tplc="2E98E9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D04F1A"/>
    <w:multiLevelType w:val="singleLevel"/>
    <w:tmpl w:val="D3EC9B76"/>
    <w:lvl w:ilvl="0">
      <w:numFmt w:val="bullet"/>
      <w:pStyle w:val="KastenBlickfang"/>
      <w:lvlText w:val="­"/>
      <w:lvlJc w:val="left"/>
      <w:pPr>
        <w:tabs>
          <w:tab w:val="num" w:pos="198"/>
        </w:tabs>
        <w:ind w:left="198" w:hanging="198"/>
      </w:pPr>
      <w:rPr>
        <w:rFonts w:ascii="Times New Roman" w:hAnsi="Times New Roman" w:hint="default"/>
        <w:sz w:val="16"/>
      </w:rPr>
    </w:lvl>
  </w:abstractNum>
  <w:abstractNum w:abstractNumId="21" w15:restartNumberingAfterBreak="0">
    <w:nsid w:val="233270E3"/>
    <w:multiLevelType w:val="singleLevel"/>
    <w:tmpl w:val="98986392"/>
    <w:lvl w:ilvl="0">
      <w:start w:val="1"/>
      <w:numFmt w:val="decimal"/>
      <w:pStyle w:val="ChecklisteZ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2" w15:restartNumberingAfterBreak="0">
    <w:nsid w:val="285332D8"/>
    <w:multiLevelType w:val="singleLevel"/>
    <w:tmpl w:val="EAC6366C"/>
    <w:lvl w:ilvl="0">
      <w:start w:val="1"/>
      <w:numFmt w:val="bullet"/>
      <w:pStyle w:val="ChecklisteBF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23" w15:restartNumberingAfterBreak="0">
    <w:nsid w:val="316958C2"/>
    <w:multiLevelType w:val="hybridMultilevel"/>
    <w:tmpl w:val="B2A03D30"/>
    <w:lvl w:ilvl="0" w:tplc="B6429E3A">
      <w:start w:val="1"/>
      <w:numFmt w:val="bullet"/>
      <w:pStyle w:val="a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4" w15:restartNumberingAfterBreak="0">
    <w:nsid w:val="31C353E9"/>
    <w:multiLevelType w:val="hybridMultilevel"/>
    <w:tmpl w:val="F4F27FDC"/>
    <w:lvl w:ilvl="0" w:tplc="1F847E04">
      <w:start w:val="4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25" w15:restartNumberingAfterBreak="0">
    <w:nsid w:val="32953274"/>
    <w:multiLevelType w:val="singleLevel"/>
    <w:tmpl w:val="D3E0E0E0"/>
    <w:lvl w:ilvl="0">
      <w:start w:val="1"/>
      <w:numFmt w:val="bullet"/>
      <w:pStyle w:val="ZwischentitelBlick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</w:abstractNum>
  <w:abstractNum w:abstractNumId="26" w15:restartNumberingAfterBreak="0">
    <w:nsid w:val="3EB2680F"/>
    <w:multiLevelType w:val="singleLevel"/>
    <w:tmpl w:val="B0CAD12E"/>
    <w:lvl w:ilvl="0">
      <w:start w:val="1"/>
      <w:numFmt w:val="lowerLetter"/>
      <w:pStyle w:val="HandoutBS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27" w15:restartNumberingAfterBreak="0">
    <w:nsid w:val="46277A44"/>
    <w:multiLevelType w:val="singleLevel"/>
    <w:tmpl w:val="6772FA44"/>
    <w:lvl w:ilvl="0">
      <w:start w:val="1"/>
      <w:numFmt w:val="lowerLetter"/>
      <w:pStyle w:val="ChecklisteBS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28" w15:restartNumberingAfterBreak="0">
    <w:nsid w:val="47681776"/>
    <w:multiLevelType w:val="singleLevel"/>
    <w:tmpl w:val="0E52C432"/>
    <w:lvl w:ilvl="0">
      <w:start w:val="1"/>
      <w:numFmt w:val="bullet"/>
      <w:pStyle w:val="HandoutBF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hint="default"/>
        <w:sz w:val="16"/>
      </w:rPr>
    </w:lvl>
  </w:abstractNum>
  <w:abstractNum w:abstractNumId="29" w15:restartNumberingAfterBreak="0">
    <w:nsid w:val="4A3E7B15"/>
    <w:multiLevelType w:val="hybridMultilevel"/>
    <w:tmpl w:val="40160038"/>
    <w:lvl w:ilvl="0" w:tplc="201C2FBA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31" w15:restartNumberingAfterBreak="0">
    <w:nsid w:val="51045169"/>
    <w:multiLevelType w:val="singleLevel"/>
    <w:tmpl w:val="13A87582"/>
    <w:lvl w:ilvl="0">
      <w:start w:val="1"/>
      <w:numFmt w:val="lowerLetter"/>
      <w:pStyle w:val="HandoutBSL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32" w15:restartNumberingAfterBreak="0">
    <w:nsid w:val="537A25FA"/>
    <w:multiLevelType w:val="singleLevel"/>
    <w:tmpl w:val="41A6D39C"/>
    <w:lvl w:ilvl="0">
      <w:start w:val="1"/>
      <w:numFmt w:val="lowerLetter"/>
      <w:pStyle w:val="AufzaehlungBuchstabenT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33" w15:restartNumberingAfterBreak="0">
    <w:nsid w:val="54A634DC"/>
    <w:multiLevelType w:val="singleLevel"/>
    <w:tmpl w:val="1802708C"/>
    <w:lvl w:ilvl="0">
      <w:start w:val="1"/>
      <w:numFmt w:val="bullet"/>
      <w:pStyle w:val="ChecklisteBF2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4" w15:restartNumberingAfterBreak="0">
    <w:nsid w:val="59DD4D60"/>
    <w:multiLevelType w:val="hybridMultilevel"/>
    <w:tmpl w:val="3FEEEE08"/>
    <w:lvl w:ilvl="0" w:tplc="04020001">
      <w:start w:val="1"/>
      <w:numFmt w:val="bullet"/>
      <w:lvlText w:val=""/>
      <w:lvlJc w:val="left"/>
      <w:pPr>
        <w:tabs>
          <w:tab w:val="num" w:pos="1117"/>
        </w:tabs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35" w15:restartNumberingAfterBreak="0">
    <w:nsid w:val="5E923F20"/>
    <w:multiLevelType w:val="singleLevel"/>
    <w:tmpl w:val="4FF4D1AA"/>
    <w:lvl w:ilvl="0">
      <w:start w:val="1"/>
      <w:numFmt w:val="bullet"/>
      <w:pStyle w:val="HandoutBF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36" w15:restartNumberingAfterBreak="0">
    <w:nsid w:val="61F70B54"/>
    <w:multiLevelType w:val="singleLevel"/>
    <w:tmpl w:val="46A6B782"/>
    <w:lvl w:ilvl="0">
      <w:start w:val="1"/>
      <w:numFmt w:val="bullet"/>
      <w:pStyle w:val="ChecklisteKasten"/>
      <w:lvlText w:val="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color w:val="auto"/>
        <w:sz w:val="22"/>
      </w:rPr>
    </w:lvl>
  </w:abstractNum>
  <w:abstractNum w:abstractNumId="37" w15:restartNumberingAfterBreak="0">
    <w:nsid w:val="62785DC5"/>
    <w:multiLevelType w:val="hybridMultilevel"/>
    <w:tmpl w:val="4A983DAC"/>
    <w:lvl w:ilvl="0" w:tplc="C6BA4F96">
      <w:start w:val="1"/>
      <w:numFmt w:val="bullet"/>
      <w:pStyle w:val="a0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C71795"/>
    <w:multiLevelType w:val="singleLevel"/>
    <w:tmpl w:val="BC3E0A5E"/>
    <w:lvl w:ilvl="0">
      <w:start w:val="1"/>
      <w:numFmt w:val="decimal"/>
      <w:pStyle w:val="AufzaehlungZahlen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9" w15:restartNumberingAfterBreak="0">
    <w:nsid w:val="6B2112FA"/>
    <w:multiLevelType w:val="hybridMultilevel"/>
    <w:tmpl w:val="83F27098"/>
    <w:lvl w:ilvl="0" w:tplc="9D30B7BE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1C6655"/>
    <w:multiLevelType w:val="singleLevel"/>
    <w:tmpl w:val="70D4E05C"/>
    <w:lvl w:ilvl="0">
      <w:start w:val="1"/>
      <w:numFmt w:val="decimal"/>
      <w:pStyle w:val="HandoutZahlenL"/>
      <w:lvlText w:val="%1."/>
      <w:lvlJc w:val="left"/>
      <w:pPr>
        <w:tabs>
          <w:tab w:val="num" w:pos="-2021"/>
        </w:tabs>
        <w:ind w:left="-2097" w:hanging="284"/>
      </w:pPr>
      <w:rPr>
        <w:rFonts w:hint="default"/>
      </w:rPr>
    </w:lvl>
  </w:abstractNum>
  <w:abstractNum w:abstractNumId="41" w15:restartNumberingAfterBreak="0">
    <w:nsid w:val="71261C33"/>
    <w:multiLevelType w:val="singleLevel"/>
    <w:tmpl w:val="9BBCE432"/>
    <w:lvl w:ilvl="0">
      <w:start w:val="1"/>
      <w:numFmt w:val="bullet"/>
      <w:pStyle w:val="HandoutBFL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42" w15:restartNumberingAfterBreak="0">
    <w:nsid w:val="75C67180"/>
    <w:multiLevelType w:val="singleLevel"/>
    <w:tmpl w:val="0778C0F6"/>
    <w:lvl w:ilvl="0">
      <w:start w:val="1"/>
      <w:numFmt w:val="bullet"/>
      <w:pStyle w:val="Blickfangpunkt2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 w15:restartNumberingAfterBreak="0">
    <w:nsid w:val="77A55109"/>
    <w:multiLevelType w:val="singleLevel"/>
    <w:tmpl w:val="11F65E7E"/>
    <w:lvl w:ilvl="0">
      <w:start w:val="1"/>
      <w:numFmt w:val="decimal"/>
      <w:pStyle w:val="HandoutZahlenR"/>
      <w:lvlText w:val="%1."/>
      <w:lvlJc w:val="left"/>
      <w:pPr>
        <w:tabs>
          <w:tab w:val="num" w:pos="530"/>
        </w:tabs>
        <w:ind w:left="454" w:hanging="284"/>
      </w:pPr>
      <w:rPr>
        <w:rFonts w:hint="default"/>
      </w:rPr>
    </w:lvl>
  </w:abstractNum>
  <w:abstractNum w:abstractNumId="44" w15:restartNumberingAfterBreak="0">
    <w:nsid w:val="7AB535A5"/>
    <w:multiLevelType w:val="singleLevel"/>
    <w:tmpl w:val="77C6780E"/>
    <w:lvl w:ilvl="0">
      <w:start w:val="1"/>
      <w:numFmt w:val="decimal"/>
      <w:pStyle w:val="HandoutZahlen"/>
      <w:lvlText w:val="%1."/>
      <w:lvlJc w:val="left"/>
      <w:pPr>
        <w:tabs>
          <w:tab w:val="num" w:pos="530"/>
        </w:tabs>
        <w:ind w:left="454" w:hanging="284"/>
      </w:pPr>
      <w:rPr>
        <w:rFonts w:hint="default"/>
      </w:rPr>
    </w:lvl>
  </w:abstractNum>
  <w:abstractNum w:abstractNumId="45" w15:restartNumberingAfterBreak="0">
    <w:nsid w:val="7BF42222"/>
    <w:multiLevelType w:val="singleLevel"/>
    <w:tmpl w:val="8F403534"/>
    <w:lvl w:ilvl="0">
      <w:start w:val="1"/>
      <w:numFmt w:val="bullet"/>
      <w:pStyle w:val="HandoutBFL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hint="default"/>
        <w:sz w:val="16"/>
      </w:rPr>
    </w:lvl>
  </w:abstractNum>
  <w:abstractNum w:abstractNumId="46" w15:restartNumberingAfterBreak="0">
    <w:nsid w:val="7C3A196B"/>
    <w:multiLevelType w:val="singleLevel"/>
    <w:tmpl w:val="98FC7DF8"/>
    <w:lvl w:ilvl="0">
      <w:start w:val="1"/>
      <w:numFmt w:val="bullet"/>
      <w:pStyle w:val="KastenSchattiertFett"/>
      <w:lvlText w:val="!"/>
      <w:lvlJc w:val="left"/>
      <w:pPr>
        <w:tabs>
          <w:tab w:val="num" w:pos="360"/>
        </w:tabs>
        <w:ind w:left="360" w:hanging="360"/>
      </w:pPr>
      <w:rPr>
        <w:rFonts w:ascii="Helvetica" w:hAnsi="Helvetica" w:hint="default"/>
        <w:b/>
        <w:i w:val="0"/>
        <w:sz w:val="24"/>
      </w:r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</w:num>
  <w:num w:numId="13">
    <w:abstractNumId w:val="38"/>
  </w:num>
  <w:num w:numId="14">
    <w:abstractNumId w:val="36"/>
  </w:num>
  <w:num w:numId="15">
    <w:abstractNumId w:val="32"/>
  </w:num>
  <w:num w:numId="16">
    <w:abstractNumId w:val="18"/>
  </w:num>
  <w:num w:numId="17">
    <w:abstractNumId w:val="42"/>
  </w:num>
  <w:num w:numId="18">
    <w:abstractNumId w:val="22"/>
  </w:num>
  <w:num w:numId="19">
    <w:abstractNumId w:val="33"/>
  </w:num>
  <w:num w:numId="20">
    <w:abstractNumId w:val="21"/>
  </w:num>
  <w:num w:numId="21">
    <w:abstractNumId w:val="27"/>
  </w:num>
  <w:num w:numId="22">
    <w:abstractNumId w:val="35"/>
  </w:num>
  <w:num w:numId="23">
    <w:abstractNumId w:val="28"/>
  </w:num>
  <w:num w:numId="24">
    <w:abstractNumId w:val="41"/>
  </w:num>
  <w:num w:numId="25">
    <w:abstractNumId w:val="45"/>
  </w:num>
  <w:num w:numId="26">
    <w:abstractNumId w:val="11"/>
  </w:num>
  <w:num w:numId="27">
    <w:abstractNumId w:val="13"/>
  </w:num>
  <w:num w:numId="28">
    <w:abstractNumId w:val="44"/>
  </w:num>
  <w:num w:numId="29">
    <w:abstractNumId w:val="26"/>
  </w:num>
  <w:num w:numId="30">
    <w:abstractNumId w:val="40"/>
  </w:num>
  <w:num w:numId="31">
    <w:abstractNumId w:val="31"/>
  </w:num>
  <w:num w:numId="32">
    <w:abstractNumId w:val="43"/>
  </w:num>
  <w:num w:numId="33">
    <w:abstractNumId w:val="12"/>
  </w:num>
  <w:num w:numId="34">
    <w:abstractNumId w:val="46"/>
  </w:num>
  <w:num w:numId="35">
    <w:abstractNumId w:val="20"/>
  </w:num>
  <w:num w:numId="36">
    <w:abstractNumId w:val="25"/>
  </w:num>
  <w:num w:numId="37">
    <w:abstractNumId w:val="30"/>
  </w:num>
  <w:num w:numId="38">
    <w:abstractNumId w:val="23"/>
  </w:num>
  <w:num w:numId="39">
    <w:abstractNumId w:val="37"/>
  </w:num>
  <w:num w:numId="40">
    <w:abstractNumId w:val="34"/>
  </w:num>
  <w:num w:numId="41">
    <w:abstractNumId w:val="24"/>
  </w:num>
  <w:num w:numId="42">
    <w:abstractNumId w:val="19"/>
  </w:num>
  <w:num w:numId="4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3">
      <o:colormru v:ext="edit" colors="#dd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ExportToHTMLPath" w:val="N:\raabe\doc\Normativna_uredba\Zakoni\ZBNZOK.html"/>
  </w:docVars>
  <w:rsids>
    <w:rsidRoot w:val="0010782C"/>
    <w:rsid w:val="000067D0"/>
    <w:rsid w:val="000075A9"/>
    <w:rsid w:val="00013AB6"/>
    <w:rsid w:val="00016D41"/>
    <w:rsid w:val="0001749A"/>
    <w:rsid w:val="00021741"/>
    <w:rsid w:val="00036271"/>
    <w:rsid w:val="000407E0"/>
    <w:rsid w:val="000414AD"/>
    <w:rsid w:val="0005117A"/>
    <w:rsid w:val="00051CA2"/>
    <w:rsid w:val="00054CD7"/>
    <w:rsid w:val="000564FE"/>
    <w:rsid w:val="00072F6A"/>
    <w:rsid w:val="000733D9"/>
    <w:rsid w:val="000743C8"/>
    <w:rsid w:val="00075B57"/>
    <w:rsid w:val="00075C64"/>
    <w:rsid w:val="00080694"/>
    <w:rsid w:val="0008609B"/>
    <w:rsid w:val="000870E5"/>
    <w:rsid w:val="00095008"/>
    <w:rsid w:val="000A27DE"/>
    <w:rsid w:val="000B1F1D"/>
    <w:rsid w:val="000C1C0F"/>
    <w:rsid w:val="000C1D3C"/>
    <w:rsid w:val="000C38E3"/>
    <w:rsid w:val="000C4A53"/>
    <w:rsid w:val="000F06BC"/>
    <w:rsid w:val="000F265A"/>
    <w:rsid w:val="0010782C"/>
    <w:rsid w:val="0012311C"/>
    <w:rsid w:val="0013434A"/>
    <w:rsid w:val="001406AE"/>
    <w:rsid w:val="001425B2"/>
    <w:rsid w:val="00142732"/>
    <w:rsid w:val="00146933"/>
    <w:rsid w:val="00151FF9"/>
    <w:rsid w:val="00153199"/>
    <w:rsid w:val="00155318"/>
    <w:rsid w:val="00160100"/>
    <w:rsid w:val="001646C7"/>
    <w:rsid w:val="00176067"/>
    <w:rsid w:val="0018100C"/>
    <w:rsid w:val="00181178"/>
    <w:rsid w:val="00186375"/>
    <w:rsid w:val="00187533"/>
    <w:rsid w:val="001B0061"/>
    <w:rsid w:val="001B49CA"/>
    <w:rsid w:val="001B7C71"/>
    <w:rsid w:val="001C37E3"/>
    <w:rsid w:val="001C3F5C"/>
    <w:rsid w:val="001C6294"/>
    <w:rsid w:val="001C6A6D"/>
    <w:rsid w:val="001D05D7"/>
    <w:rsid w:val="001D1B21"/>
    <w:rsid w:val="001D605E"/>
    <w:rsid w:val="001E2DE6"/>
    <w:rsid w:val="001E44B3"/>
    <w:rsid w:val="001E4C5D"/>
    <w:rsid w:val="001F3A12"/>
    <w:rsid w:val="00200C9C"/>
    <w:rsid w:val="002036FE"/>
    <w:rsid w:val="00207D5E"/>
    <w:rsid w:val="0022118A"/>
    <w:rsid w:val="00231421"/>
    <w:rsid w:val="00231CB8"/>
    <w:rsid w:val="00232FEF"/>
    <w:rsid w:val="002344F6"/>
    <w:rsid w:val="00234D05"/>
    <w:rsid w:val="00235A35"/>
    <w:rsid w:val="00236474"/>
    <w:rsid w:val="0024453D"/>
    <w:rsid w:val="00244624"/>
    <w:rsid w:val="00251FB3"/>
    <w:rsid w:val="00252C91"/>
    <w:rsid w:val="00270FAB"/>
    <w:rsid w:val="00272B15"/>
    <w:rsid w:val="00275150"/>
    <w:rsid w:val="002774A3"/>
    <w:rsid w:val="00297C2B"/>
    <w:rsid w:val="002B0645"/>
    <w:rsid w:val="002B1099"/>
    <w:rsid w:val="002B1FF3"/>
    <w:rsid w:val="002B43CE"/>
    <w:rsid w:val="002B62BE"/>
    <w:rsid w:val="002B68C4"/>
    <w:rsid w:val="002C4A18"/>
    <w:rsid w:val="002C5013"/>
    <w:rsid w:val="002D4457"/>
    <w:rsid w:val="002E7DC0"/>
    <w:rsid w:val="002F07AC"/>
    <w:rsid w:val="002F5DF9"/>
    <w:rsid w:val="002F638C"/>
    <w:rsid w:val="002F6FFC"/>
    <w:rsid w:val="003007AF"/>
    <w:rsid w:val="00311647"/>
    <w:rsid w:val="00322691"/>
    <w:rsid w:val="003319F1"/>
    <w:rsid w:val="00337E46"/>
    <w:rsid w:val="003470DB"/>
    <w:rsid w:val="00347329"/>
    <w:rsid w:val="0035498C"/>
    <w:rsid w:val="003569E6"/>
    <w:rsid w:val="0036400B"/>
    <w:rsid w:val="003719E7"/>
    <w:rsid w:val="0037477C"/>
    <w:rsid w:val="00381E6C"/>
    <w:rsid w:val="003937D0"/>
    <w:rsid w:val="003A5DD2"/>
    <w:rsid w:val="003B352E"/>
    <w:rsid w:val="003B5405"/>
    <w:rsid w:val="003B68E4"/>
    <w:rsid w:val="003C24DD"/>
    <w:rsid w:val="003C46B5"/>
    <w:rsid w:val="003C5827"/>
    <w:rsid w:val="003D29CD"/>
    <w:rsid w:val="003D5B5C"/>
    <w:rsid w:val="003D6184"/>
    <w:rsid w:val="003F0E4B"/>
    <w:rsid w:val="003F1E3C"/>
    <w:rsid w:val="003F2660"/>
    <w:rsid w:val="00401F03"/>
    <w:rsid w:val="004046BF"/>
    <w:rsid w:val="0040508A"/>
    <w:rsid w:val="00412D20"/>
    <w:rsid w:val="00414015"/>
    <w:rsid w:val="00415A37"/>
    <w:rsid w:val="0042301D"/>
    <w:rsid w:val="00424629"/>
    <w:rsid w:val="00430642"/>
    <w:rsid w:val="00431F32"/>
    <w:rsid w:val="0043297A"/>
    <w:rsid w:val="00432EB4"/>
    <w:rsid w:val="004405D2"/>
    <w:rsid w:val="00453105"/>
    <w:rsid w:val="004622AA"/>
    <w:rsid w:val="00470C62"/>
    <w:rsid w:val="00470CA2"/>
    <w:rsid w:val="00484122"/>
    <w:rsid w:val="00484B5F"/>
    <w:rsid w:val="0048530C"/>
    <w:rsid w:val="00491104"/>
    <w:rsid w:val="0049492C"/>
    <w:rsid w:val="004A0733"/>
    <w:rsid w:val="004A3F45"/>
    <w:rsid w:val="004A4F7A"/>
    <w:rsid w:val="004B4765"/>
    <w:rsid w:val="004B5BF3"/>
    <w:rsid w:val="004D151C"/>
    <w:rsid w:val="004D6EAF"/>
    <w:rsid w:val="004D7C7A"/>
    <w:rsid w:val="004E290A"/>
    <w:rsid w:val="004F68F1"/>
    <w:rsid w:val="00500218"/>
    <w:rsid w:val="0051148B"/>
    <w:rsid w:val="005155F0"/>
    <w:rsid w:val="0052541D"/>
    <w:rsid w:val="00532CF8"/>
    <w:rsid w:val="00537E78"/>
    <w:rsid w:val="0054153E"/>
    <w:rsid w:val="00544C50"/>
    <w:rsid w:val="00552CA9"/>
    <w:rsid w:val="005544DE"/>
    <w:rsid w:val="00555594"/>
    <w:rsid w:val="00557BA7"/>
    <w:rsid w:val="005645E0"/>
    <w:rsid w:val="00577D45"/>
    <w:rsid w:val="00580E1A"/>
    <w:rsid w:val="00583976"/>
    <w:rsid w:val="00590EA8"/>
    <w:rsid w:val="00594345"/>
    <w:rsid w:val="005B3D1E"/>
    <w:rsid w:val="005B466F"/>
    <w:rsid w:val="005C7315"/>
    <w:rsid w:val="005D03A0"/>
    <w:rsid w:val="005D35C7"/>
    <w:rsid w:val="005D49FF"/>
    <w:rsid w:val="005D5F85"/>
    <w:rsid w:val="005D7A64"/>
    <w:rsid w:val="005E1E9D"/>
    <w:rsid w:val="005E2658"/>
    <w:rsid w:val="005E660B"/>
    <w:rsid w:val="005F231B"/>
    <w:rsid w:val="005F6872"/>
    <w:rsid w:val="0060144A"/>
    <w:rsid w:val="00607477"/>
    <w:rsid w:val="00613C6E"/>
    <w:rsid w:val="0061490B"/>
    <w:rsid w:val="00621F38"/>
    <w:rsid w:val="006238F6"/>
    <w:rsid w:val="00626B9D"/>
    <w:rsid w:val="0063094B"/>
    <w:rsid w:val="006322A1"/>
    <w:rsid w:val="0064549C"/>
    <w:rsid w:val="006465C7"/>
    <w:rsid w:val="00654234"/>
    <w:rsid w:val="006711EB"/>
    <w:rsid w:val="00671360"/>
    <w:rsid w:val="006717DF"/>
    <w:rsid w:val="00674880"/>
    <w:rsid w:val="006753D3"/>
    <w:rsid w:val="00676D10"/>
    <w:rsid w:val="00676E6A"/>
    <w:rsid w:val="006818C0"/>
    <w:rsid w:val="006846A3"/>
    <w:rsid w:val="00684829"/>
    <w:rsid w:val="00692029"/>
    <w:rsid w:val="00696044"/>
    <w:rsid w:val="006972BF"/>
    <w:rsid w:val="006B1010"/>
    <w:rsid w:val="006B21E8"/>
    <w:rsid w:val="006B71C3"/>
    <w:rsid w:val="006C1A53"/>
    <w:rsid w:val="006C77C2"/>
    <w:rsid w:val="006C7C6A"/>
    <w:rsid w:val="006D0647"/>
    <w:rsid w:val="006D0828"/>
    <w:rsid w:val="006D4147"/>
    <w:rsid w:val="006D4293"/>
    <w:rsid w:val="006E4E8B"/>
    <w:rsid w:val="006F20CF"/>
    <w:rsid w:val="0070069E"/>
    <w:rsid w:val="007048A0"/>
    <w:rsid w:val="00710087"/>
    <w:rsid w:val="007121B3"/>
    <w:rsid w:val="00725FD3"/>
    <w:rsid w:val="007303C5"/>
    <w:rsid w:val="00730889"/>
    <w:rsid w:val="00730F0E"/>
    <w:rsid w:val="00742BEB"/>
    <w:rsid w:val="007449AF"/>
    <w:rsid w:val="00761483"/>
    <w:rsid w:val="00764438"/>
    <w:rsid w:val="00774DE8"/>
    <w:rsid w:val="00777613"/>
    <w:rsid w:val="007809DE"/>
    <w:rsid w:val="00781C93"/>
    <w:rsid w:val="00784DDA"/>
    <w:rsid w:val="00787DEB"/>
    <w:rsid w:val="007A109D"/>
    <w:rsid w:val="007A6EBB"/>
    <w:rsid w:val="007B23B2"/>
    <w:rsid w:val="007B554A"/>
    <w:rsid w:val="007C0CCC"/>
    <w:rsid w:val="007C645B"/>
    <w:rsid w:val="007C7862"/>
    <w:rsid w:val="007D47E8"/>
    <w:rsid w:val="007D5954"/>
    <w:rsid w:val="007E0148"/>
    <w:rsid w:val="007E43CD"/>
    <w:rsid w:val="007F340E"/>
    <w:rsid w:val="007F76C5"/>
    <w:rsid w:val="008032B2"/>
    <w:rsid w:val="00803F95"/>
    <w:rsid w:val="00813E41"/>
    <w:rsid w:val="00821629"/>
    <w:rsid w:val="0082510B"/>
    <w:rsid w:val="00833894"/>
    <w:rsid w:val="00836587"/>
    <w:rsid w:val="008467BF"/>
    <w:rsid w:val="00856BFB"/>
    <w:rsid w:val="00856DD9"/>
    <w:rsid w:val="008628ED"/>
    <w:rsid w:val="008723E2"/>
    <w:rsid w:val="00880D3A"/>
    <w:rsid w:val="00881D82"/>
    <w:rsid w:val="00884E98"/>
    <w:rsid w:val="008B29A0"/>
    <w:rsid w:val="008B72E3"/>
    <w:rsid w:val="008D101C"/>
    <w:rsid w:val="008D106F"/>
    <w:rsid w:val="008D4B0F"/>
    <w:rsid w:val="008D7350"/>
    <w:rsid w:val="008D78B2"/>
    <w:rsid w:val="008E4112"/>
    <w:rsid w:val="008E7E2D"/>
    <w:rsid w:val="00902C85"/>
    <w:rsid w:val="0091745F"/>
    <w:rsid w:val="0092181E"/>
    <w:rsid w:val="009275D9"/>
    <w:rsid w:val="009317A0"/>
    <w:rsid w:val="009342A6"/>
    <w:rsid w:val="009369E0"/>
    <w:rsid w:val="00941289"/>
    <w:rsid w:val="00950F8C"/>
    <w:rsid w:val="00955636"/>
    <w:rsid w:val="00956611"/>
    <w:rsid w:val="00965178"/>
    <w:rsid w:val="00973390"/>
    <w:rsid w:val="00976F58"/>
    <w:rsid w:val="009847C1"/>
    <w:rsid w:val="00997148"/>
    <w:rsid w:val="009A4E09"/>
    <w:rsid w:val="009A7239"/>
    <w:rsid w:val="009A76EE"/>
    <w:rsid w:val="009C4C5C"/>
    <w:rsid w:val="009C6B9F"/>
    <w:rsid w:val="009D2274"/>
    <w:rsid w:val="009D3B37"/>
    <w:rsid w:val="009E313F"/>
    <w:rsid w:val="009E37B8"/>
    <w:rsid w:val="009E65D6"/>
    <w:rsid w:val="00A050CD"/>
    <w:rsid w:val="00A06B78"/>
    <w:rsid w:val="00A15D61"/>
    <w:rsid w:val="00A20C72"/>
    <w:rsid w:val="00A20EF6"/>
    <w:rsid w:val="00A21F65"/>
    <w:rsid w:val="00A264B2"/>
    <w:rsid w:val="00A33318"/>
    <w:rsid w:val="00A376D8"/>
    <w:rsid w:val="00A41ABA"/>
    <w:rsid w:val="00A435F4"/>
    <w:rsid w:val="00A445CB"/>
    <w:rsid w:val="00A4489B"/>
    <w:rsid w:val="00A50501"/>
    <w:rsid w:val="00A50A71"/>
    <w:rsid w:val="00A55FA2"/>
    <w:rsid w:val="00A61DB4"/>
    <w:rsid w:val="00A66DAC"/>
    <w:rsid w:val="00A83175"/>
    <w:rsid w:val="00A851AF"/>
    <w:rsid w:val="00A86338"/>
    <w:rsid w:val="00AA30F2"/>
    <w:rsid w:val="00AA778B"/>
    <w:rsid w:val="00AB09BA"/>
    <w:rsid w:val="00AB0E47"/>
    <w:rsid w:val="00AD07F7"/>
    <w:rsid w:val="00AD6657"/>
    <w:rsid w:val="00AE0A5A"/>
    <w:rsid w:val="00AE26C8"/>
    <w:rsid w:val="00AF1DCD"/>
    <w:rsid w:val="00AF3D3D"/>
    <w:rsid w:val="00B00AAF"/>
    <w:rsid w:val="00B10FD9"/>
    <w:rsid w:val="00B16171"/>
    <w:rsid w:val="00B173C8"/>
    <w:rsid w:val="00B23493"/>
    <w:rsid w:val="00B338C1"/>
    <w:rsid w:val="00B35ED9"/>
    <w:rsid w:val="00B60F08"/>
    <w:rsid w:val="00B60F95"/>
    <w:rsid w:val="00B65ACD"/>
    <w:rsid w:val="00B75637"/>
    <w:rsid w:val="00B86C22"/>
    <w:rsid w:val="00B87F05"/>
    <w:rsid w:val="00B9270F"/>
    <w:rsid w:val="00B93436"/>
    <w:rsid w:val="00B94025"/>
    <w:rsid w:val="00BA6088"/>
    <w:rsid w:val="00BB21F8"/>
    <w:rsid w:val="00BD38F9"/>
    <w:rsid w:val="00BD579C"/>
    <w:rsid w:val="00BD6CC6"/>
    <w:rsid w:val="00BD79DE"/>
    <w:rsid w:val="00BE1DA3"/>
    <w:rsid w:val="00BF0C72"/>
    <w:rsid w:val="00BF20BD"/>
    <w:rsid w:val="00C04AED"/>
    <w:rsid w:val="00C1040D"/>
    <w:rsid w:val="00C1288E"/>
    <w:rsid w:val="00C13855"/>
    <w:rsid w:val="00C13BDE"/>
    <w:rsid w:val="00C14DF8"/>
    <w:rsid w:val="00C2543B"/>
    <w:rsid w:val="00C33824"/>
    <w:rsid w:val="00C44B78"/>
    <w:rsid w:val="00C609D9"/>
    <w:rsid w:val="00C60FB8"/>
    <w:rsid w:val="00C6289F"/>
    <w:rsid w:val="00C6633B"/>
    <w:rsid w:val="00C7114F"/>
    <w:rsid w:val="00C72A26"/>
    <w:rsid w:val="00C72C07"/>
    <w:rsid w:val="00C74F14"/>
    <w:rsid w:val="00C77A75"/>
    <w:rsid w:val="00C962F4"/>
    <w:rsid w:val="00CB2FE6"/>
    <w:rsid w:val="00CB407B"/>
    <w:rsid w:val="00CB773A"/>
    <w:rsid w:val="00CC7892"/>
    <w:rsid w:val="00CC7D1F"/>
    <w:rsid w:val="00CD3911"/>
    <w:rsid w:val="00CD5A92"/>
    <w:rsid w:val="00CD7CF6"/>
    <w:rsid w:val="00CE29A5"/>
    <w:rsid w:val="00CE2D27"/>
    <w:rsid w:val="00CE61A3"/>
    <w:rsid w:val="00CE6A8D"/>
    <w:rsid w:val="00D04471"/>
    <w:rsid w:val="00D06685"/>
    <w:rsid w:val="00D1127C"/>
    <w:rsid w:val="00D14228"/>
    <w:rsid w:val="00D14D6C"/>
    <w:rsid w:val="00D201F3"/>
    <w:rsid w:val="00D23907"/>
    <w:rsid w:val="00D249B8"/>
    <w:rsid w:val="00D2758E"/>
    <w:rsid w:val="00D27EF5"/>
    <w:rsid w:val="00D312C1"/>
    <w:rsid w:val="00D31E67"/>
    <w:rsid w:val="00D37D95"/>
    <w:rsid w:val="00D40D59"/>
    <w:rsid w:val="00D4187C"/>
    <w:rsid w:val="00D47CAF"/>
    <w:rsid w:val="00D55748"/>
    <w:rsid w:val="00D57814"/>
    <w:rsid w:val="00D65B0E"/>
    <w:rsid w:val="00D65F50"/>
    <w:rsid w:val="00D70879"/>
    <w:rsid w:val="00D72444"/>
    <w:rsid w:val="00D855A2"/>
    <w:rsid w:val="00D92916"/>
    <w:rsid w:val="00D943AB"/>
    <w:rsid w:val="00DA2359"/>
    <w:rsid w:val="00DA4E38"/>
    <w:rsid w:val="00DA739F"/>
    <w:rsid w:val="00DA7C5E"/>
    <w:rsid w:val="00DB7BAF"/>
    <w:rsid w:val="00DC04B8"/>
    <w:rsid w:val="00DD2B3A"/>
    <w:rsid w:val="00DD37A5"/>
    <w:rsid w:val="00DD4218"/>
    <w:rsid w:val="00DE6279"/>
    <w:rsid w:val="00DE7BB6"/>
    <w:rsid w:val="00DF0727"/>
    <w:rsid w:val="00E13917"/>
    <w:rsid w:val="00E2063D"/>
    <w:rsid w:val="00E22A05"/>
    <w:rsid w:val="00E22C0E"/>
    <w:rsid w:val="00E25A64"/>
    <w:rsid w:val="00E31AB5"/>
    <w:rsid w:val="00E37065"/>
    <w:rsid w:val="00E40A68"/>
    <w:rsid w:val="00E5579A"/>
    <w:rsid w:val="00E658EE"/>
    <w:rsid w:val="00E70403"/>
    <w:rsid w:val="00E771F7"/>
    <w:rsid w:val="00E846AC"/>
    <w:rsid w:val="00E910CF"/>
    <w:rsid w:val="00EB7354"/>
    <w:rsid w:val="00EC2664"/>
    <w:rsid w:val="00ED4120"/>
    <w:rsid w:val="00ED605C"/>
    <w:rsid w:val="00ED783F"/>
    <w:rsid w:val="00EE5B46"/>
    <w:rsid w:val="00EE63A9"/>
    <w:rsid w:val="00EE7B06"/>
    <w:rsid w:val="00EE7FE4"/>
    <w:rsid w:val="00EF238C"/>
    <w:rsid w:val="00EF6E60"/>
    <w:rsid w:val="00F01FEF"/>
    <w:rsid w:val="00F048AE"/>
    <w:rsid w:val="00F21097"/>
    <w:rsid w:val="00F25830"/>
    <w:rsid w:val="00F32861"/>
    <w:rsid w:val="00F367B4"/>
    <w:rsid w:val="00F378CD"/>
    <w:rsid w:val="00F47564"/>
    <w:rsid w:val="00F61FBB"/>
    <w:rsid w:val="00F6464F"/>
    <w:rsid w:val="00F7756A"/>
    <w:rsid w:val="00F8475D"/>
    <w:rsid w:val="00F876DF"/>
    <w:rsid w:val="00FB2D18"/>
    <w:rsid w:val="00FB539C"/>
    <w:rsid w:val="00FB6BAE"/>
    <w:rsid w:val="00FC2941"/>
    <w:rsid w:val="00FD75CB"/>
    <w:rsid w:val="00FE15EE"/>
    <w:rsid w:val="00FE7473"/>
    <w:rsid w:val="00FF4275"/>
    <w:rsid w:val="00FF5D7E"/>
    <w:rsid w:val="00FF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o:colormru v:ext="edit" colors="#ddd"/>
    </o:shapedefaults>
    <o:shapelayout v:ext="edit">
      <o:idmap v:ext="edit" data="1"/>
    </o:shapelayout>
  </w:shapeDefaults>
  <w:decimalSymbol w:val=","/>
  <w:listSeparator w:val=";"/>
  <w15:docId w15:val="{05D65338-65A3-4868-950B-B9CAD8AC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782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36271"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</w:rPr>
  </w:style>
  <w:style w:type="paragraph" w:styleId="Heading2">
    <w:name w:val="heading 2"/>
    <w:basedOn w:val="Normal"/>
    <w:next w:val="Normal"/>
    <w:qFormat/>
    <w:rsid w:val="00036271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036271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Heading3"/>
    <w:next w:val="Normal"/>
    <w:link w:val="Heading4Char"/>
    <w:qFormat/>
    <w:rsid w:val="00B16171"/>
    <w:pPr>
      <w:keepLines/>
      <w:numPr>
        <w:ilvl w:val="3"/>
        <w:numId w:val="12"/>
      </w:numPr>
      <w:tabs>
        <w:tab w:val="clear" w:pos="2160"/>
        <w:tab w:val="num" w:pos="360"/>
        <w:tab w:val="left" w:pos="737"/>
      </w:tabs>
      <w:suppressAutoHyphens/>
      <w:spacing w:before="160" w:after="200" w:line="220" w:lineRule="exact"/>
      <w:ind w:left="0" w:firstLine="0"/>
      <w:outlineLvl w:val="3"/>
    </w:pPr>
    <w:rPr>
      <w:rFonts w:ascii="Arial Narrow" w:hAnsi="Arial Narrow" w:cs="Times New Roman"/>
      <w:b w:val="0"/>
      <w:bCs w:val="0"/>
      <w:i/>
      <w:caps/>
      <w:w w:val="80"/>
      <w:kern w:val="18"/>
      <w:sz w:val="20"/>
      <w:szCs w:val="28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B16171"/>
    <w:pPr>
      <w:spacing w:before="240" w:after="60" w:line="258" w:lineRule="exact"/>
      <w:ind w:firstLine="397"/>
      <w:jc w:val="both"/>
      <w:outlineLvl w:val="4"/>
    </w:pPr>
    <w:rPr>
      <w:b/>
      <w:bCs/>
      <w:i/>
      <w:iCs/>
      <w:kern w:val="18"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B16171"/>
    <w:pPr>
      <w:numPr>
        <w:numId w:val="1"/>
      </w:numPr>
      <w:tabs>
        <w:tab w:val="clear" w:pos="198"/>
        <w:tab w:val="num" w:pos="454"/>
      </w:tabs>
      <w:spacing w:before="240" w:after="60" w:line="258" w:lineRule="exact"/>
      <w:ind w:left="454" w:hanging="454"/>
      <w:jc w:val="both"/>
      <w:outlineLvl w:val="5"/>
    </w:pPr>
    <w:rPr>
      <w:i/>
      <w:kern w:val="18"/>
      <w:sz w:val="22"/>
      <w:szCs w:val="20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B16171"/>
    <w:pPr>
      <w:spacing w:before="240" w:after="60" w:line="258" w:lineRule="exact"/>
      <w:ind w:firstLine="397"/>
      <w:jc w:val="both"/>
      <w:outlineLvl w:val="6"/>
    </w:pPr>
    <w:rPr>
      <w:kern w:val="18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B16171"/>
    <w:pPr>
      <w:spacing w:before="240" w:after="60" w:line="258" w:lineRule="exact"/>
      <w:ind w:firstLine="397"/>
      <w:jc w:val="both"/>
      <w:outlineLvl w:val="7"/>
    </w:pPr>
    <w:rPr>
      <w:i/>
      <w:iCs/>
      <w:kern w:val="18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B16171"/>
    <w:pPr>
      <w:spacing w:before="240" w:after="60" w:line="258" w:lineRule="exact"/>
      <w:ind w:firstLine="397"/>
      <w:jc w:val="both"/>
      <w:outlineLvl w:val="8"/>
    </w:pPr>
    <w:rPr>
      <w:rFonts w:ascii="Arial" w:hAnsi="Arial"/>
      <w:kern w:val="18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36271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Footer">
    <w:name w:val="footer"/>
    <w:basedOn w:val="Normal"/>
    <w:link w:val="FooterChar"/>
    <w:rsid w:val="00036271"/>
    <w:pPr>
      <w:tabs>
        <w:tab w:val="center" w:pos="4153"/>
        <w:tab w:val="right" w:pos="8306"/>
      </w:tabs>
    </w:pPr>
  </w:style>
  <w:style w:type="character" w:styleId="PageNumber">
    <w:name w:val="page number"/>
    <w:aliases w:val="Seitenzahl_unten"/>
    <w:rsid w:val="00036271"/>
    <w:rPr>
      <w:lang w:val="bg-BG"/>
    </w:rPr>
  </w:style>
  <w:style w:type="paragraph" w:styleId="BodyText">
    <w:name w:val="Body Text"/>
    <w:link w:val="BodyTextChar"/>
    <w:rsid w:val="00036271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  <w:lang w:eastAsia="en-US"/>
    </w:rPr>
  </w:style>
  <w:style w:type="character" w:styleId="Hyperlink">
    <w:name w:val="Hyperlink"/>
    <w:rsid w:val="00036271"/>
    <w:rPr>
      <w:color w:val="0000FF"/>
      <w:u w:val="single"/>
    </w:rPr>
  </w:style>
  <w:style w:type="paragraph" w:customStyle="1" w:styleId="Style">
    <w:name w:val="Style"/>
    <w:rsid w:val="0010782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1078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5D03A0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5D03A0"/>
    <w:rPr>
      <w:sz w:val="24"/>
      <w:szCs w:val="24"/>
    </w:rPr>
  </w:style>
  <w:style w:type="paragraph" w:styleId="BodyText2">
    <w:name w:val="Body Text 2"/>
    <w:basedOn w:val="Normal"/>
    <w:link w:val="BodyText2Char"/>
    <w:rsid w:val="003D5B5C"/>
    <w:pPr>
      <w:spacing w:after="120" w:line="480" w:lineRule="auto"/>
    </w:pPr>
  </w:style>
  <w:style w:type="character" w:customStyle="1" w:styleId="BodyText2Char">
    <w:name w:val="Body Text 2 Char"/>
    <w:link w:val="BodyText2"/>
    <w:rsid w:val="003D5B5C"/>
    <w:rPr>
      <w:sz w:val="24"/>
      <w:szCs w:val="24"/>
    </w:rPr>
  </w:style>
  <w:style w:type="paragraph" w:styleId="BodyText3">
    <w:name w:val="Body Text 3"/>
    <w:basedOn w:val="Normal"/>
    <w:link w:val="BodyText3Char"/>
    <w:rsid w:val="003D5B5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3D5B5C"/>
    <w:rPr>
      <w:sz w:val="16"/>
      <w:szCs w:val="16"/>
    </w:rPr>
  </w:style>
  <w:style w:type="paragraph" w:styleId="BodyTextIndent2">
    <w:name w:val="Body Text Indent 2"/>
    <w:basedOn w:val="Normal"/>
    <w:link w:val="BodyTextIndent2Char"/>
    <w:rsid w:val="003D5B5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3D5B5C"/>
    <w:rPr>
      <w:sz w:val="24"/>
      <w:szCs w:val="24"/>
    </w:rPr>
  </w:style>
  <w:style w:type="paragraph" w:styleId="Title">
    <w:name w:val="Title"/>
    <w:basedOn w:val="Normal"/>
    <w:link w:val="TitleChar1"/>
    <w:qFormat/>
    <w:rsid w:val="003D5B5C"/>
    <w:pPr>
      <w:jc w:val="center"/>
    </w:pPr>
    <w:rPr>
      <w:b/>
      <w:bCs/>
    </w:rPr>
  </w:style>
  <w:style w:type="character" w:customStyle="1" w:styleId="TitleChar1">
    <w:name w:val="Title Char1"/>
    <w:link w:val="Title"/>
    <w:rsid w:val="003D5B5C"/>
    <w:rPr>
      <w:b/>
      <w:bCs/>
      <w:sz w:val="24"/>
      <w:szCs w:val="24"/>
    </w:rPr>
  </w:style>
  <w:style w:type="paragraph" w:customStyle="1" w:styleId="a1">
    <w:name w:val="Ξρνξβεν ςεκ"/>
    <w:basedOn w:val="Normal"/>
    <w:uiPriority w:val="99"/>
    <w:rsid w:val="00484B5F"/>
    <w:pPr>
      <w:widowControl w:val="0"/>
      <w:autoSpaceDE w:val="0"/>
      <w:autoSpaceDN w:val="0"/>
      <w:adjustRightInd w:val="0"/>
      <w:spacing w:line="279" w:lineRule="exact"/>
      <w:ind w:right="1814" w:firstLine="397"/>
      <w:jc w:val="both"/>
    </w:pPr>
    <w:rPr>
      <w:rFonts w:ascii="Arial" w:hAnsi="Arial" w:cs="Arial"/>
      <w:color w:val="000000"/>
      <w:sz w:val="22"/>
      <w:szCs w:val="22"/>
      <w:lang w:val="en-US" w:eastAsia="en-US"/>
    </w:rPr>
  </w:style>
  <w:style w:type="character" w:customStyle="1" w:styleId="BodyTextChar">
    <w:name w:val="Body Text Char"/>
    <w:link w:val="BodyText"/>
    <w:rsid w:val="000C1C0F"/>
    <w:rPr>
      <w:bCs/>
      <w:sz w:val="24"/>
      <w:lang w:val="bg-BG" w:eastAsia="en-US" w:bidi="ar-SA"/>
    </w:rPr>
  </w:style>
  <w:style w:type="character" w:customStyle="1" w:styleId="FooterChar">
    <w:name w:val="Footer Char"/>
    <w:link w:val="Footer"/>
    <w:rsid w:val="008B29A0"/>
    <w:rPr>
      <w:sz w:val="24"/>
      <w:szCs w:val="24"/>
    </w:rPr>
  </w:style>
  <w:style w:type="paragraph" w:customStyle="1" w:styleId="heading2-personal">
    <w:name w:val="heading2-personal"/>
    <w:basedOn w:val="Normal"/>
    <w:rsid w:val="00232FEF"/>
    <w:pPr>
      <w:keepNext/>
      <w:spacing w:before="240" w:after="60"/>
      <w:ind w:left="360" w:hanging="360"/>
    </w:pPr>
    <w:rPr>
      <w:b/>
      <w:bCs/>
      <w:sz w:val="28"/>
      <w:szCs w:val="28"/>
    </w:rPr>
  </w:style>
  <w:style w:type="character" w:customStyle="1" w:styleId="newdocreference">
    <w:name w:val="newdocreference"/>
    <w:basedOn w:val="DefaultParagraphFont"/>
    <w:rsid w:val="00F47564"/>
  </w:style>
  <w:style w:type="paragraph" w:styleId="ListParagraph">
    <w:name w:val="List Paragraph"/>
    <w:basedOn w:val="Normal"/>
    <w:uiPriority w:val="34"/>
    <w:qFormat/>
    <w:rsid w:val="005D7A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harChar">
    <w:name w:val="Знак Char Char"/>
    <w:basedOn w:val="Normal"/>
    <w:rsid w:val="00FE747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">
    <w:name w:val="Char Char Знак Char Char"/>
    <w:basedOn w:val="Normal"/>
    <w:rsid w:val="001E2DE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0">
    <w:name w:val="Знак Char Char Знак Char Char"/>
    <w:basedOn w:val="Normal"/>
    <w:rsid w:val="00D201F3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Heading4Char">
    <w:name w:val="Heading 4 Char"/>
    <w:link w:val="Heading4"/>
    <w:rsid w:val="00B16171"/>
    <w:rPr>
      <w:rFonts w:ascii="Arial Narrow" w:hAnsi="Arial Narrow"/>
      <w:i/>
      <w:caps/>
      <w:w w:val="80"/>
      <w:kern w:val="18"/>
      <w:szCs w:val="28"/>
      <w:lang w:val="bg-BG" w:eastAsia="en-US" w:bidi="ar-SA"/>
    </w:rPr>
  </w:style>
  <w:style w:type="character" w:customStyle="1" w:styleId="Heading5Char">
    <w:name w:val="Heading 5 Char"/>
    <w:link w:val="Heading5"/>
    <w:rsid w:val="00B16171"/>
    <w:rPr>
      <w:b/>
      <w:bCs/>
      <w:i/>
      <w:iCs/>
      <w:kern w:val="18"/>
      <w:sz w:val="26"/>
      <w:szCs w:val="26"/>
      <w:lang w:eastAsia="en-US"/>
    </w:rPr>
  </w:style>
  <w:style w:type="character" w:customStyle="1" w:styleId="Heading6Char">
    <w:name w:val="Heading 6 Char"/>
    <w:link w:val="Heading6"/>
    <w:rsid w:val="00B16171"/>
    <w:rPr>
      <w:i/>
      <w:kern w:val="18"/>
      <w:sz w:val="22"/>
      <w:lang w:val="bg-BG" w:eastAsia="en-US" w:bidi="ar-SA"/>
    </w:rPr>
  </w:style>
  <w:style w:type="character" w:customStyle="1" w:styleId="Heading7Char">
    <w:name w:val="Heading 7 Char"/>
    <w:link w:val="Heading7"/>
    <w:rsid w:val="00B16171"/>
    <w:rPr>
      <w:kern w:val="18"/>
      <w:sz w:val="24"/>
      <w:szCs w:val="24"/>
      <w:lang w:eastAsia="en-US"/>
    </w:rPr>
  </w:style>
  <w:style w:type="character" w:customStyle="1" w:styleId="Heading8Char">
    <w:name w:val="Heading 8 Char"/>
    <w:link w:val="Heading8"/>
    <w:rsid w:val="00B16171"/>
    <w:rPr>
      <w:i/>
      <w:iCs/>
      <w:kern w:val="18"/>
      <w:sz w:val="24"/>
      <w:szCs w:val="24"/>
      <w:lang w:eastAsia="en-US"/>
    </w:rPr>
  </w:style>
  <w:style w:type="character" w:customStyle="1" w:styleId="Heading9Char">
    <w:name w:val="Heading 9 Char"/>
    <w:link w:val="Heading9"/>
    <w:rsid w:val="00B16171"/>
    <w:rPr>
      <w:rFonts w:ascii="Arial" w:hAnsi="Arial" w:cs="Arial"/>
      <w:kern w:val="18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B16171"/>
    <w:pPr>
      <w:spacing w:before="160" w:line="258" w:lineRule="exact"/>
      <w:ind w:firstLine="397"/>
      <w:jc w:val="both"/>
    </w:pPr>
    <w:rPr>
      <w:rFonts w:ascii="Tahoma" w:hAnsi="Tahoma"/>
      <w:kern w:val="18"/>
      <w:sz w:val="16"/>
      <w:szCs w:val="16"/>
      <w:lang w:eastAsia="en-US"/>
    </w:rPr>
  </w:style>
  <w:style w:type="character" w:customStyle="1" w:styleId="BalloonTextChar">
    <w:name w:val="Balloon Text Char"/>
    <w:link w:val="BalloonText"/>
    <w:rsid w:val="00B16171"/>
    <w:rPr>
      <w:rFonts w:ascii="Tahoma" w:hAnsi="Tahoma" w:cs="Tahoma"/>
      <w:kern w:val="18"/>
      <w:sz w:val="16"/>
      <w:szCs w:val="16"/>
      <w:lang w:eastAsia="en-US"/>
    </w:rPr>
  </w:style>
  <w:style w:type="paragraph" w:styleId="BlockText">
    <w:name w:val="Block Text"/>
    <w:basedOn w:val="Normal"/>
    <w:rsid w:val="00B16171"/>
    <w:pPr>
      <w:spacing w:before="160" w:after="120" w:line="258" w:lineRule="exact"/>
      <w:ind w:left="1440" w:right="1440" w:firstLine="397"/>
      <w:jc w:val="both"/>
    </w:pPr>
    <w:rPr>
      <w:kern w:val="18"/>
      <w:sz w:val="22"/>
      <w:szCs w:val="20"/>
      <w:lang w:eastAsia="en-US"/>
    </w:rPr>
  </w:style>
  <w:style w:type="paragraph" w:styleId="BodyTextFirstIndent">
    <w:name w:val="Body Text First Indent"/>
    <w:basedOn w:val="BodyText"/>
    <w:link w:val="BodyTextFirstIndentChar"/>
    <w:rsid w:val="00B16171"/>
    <w:pPr>
      <w:autoSpaceDE/>
      <w:autoSpaceDN/>
      <w:adjustRightInd/>
      <w:spacing w:before="160" w:after="120" w:line="240" w:lineRule="exact"/>
      <w:ind w:firstLine="210"/>
    </w:pPr>
    <w:rPr>
      <w:bCs w:val="0"/>
      <w:kern w:val="18"/>
      <w:sz w:val="22"/>
    </w:rPr>
  </w:style>
  <w:style w:type="character" w:customStyle="1" w:styleId="BodyTextFirstIndentChar">
    <w:name w:val="Body Text First Indent Char"/>
    <w:link w:val="BodyTextFirstIndent"/>
    <w:rsid w:val="00B16171"/>
    <w:rPr>
      <w:bCs w:val="0"/>
      <w:kern w:val="18"/>
      <w:sz w:val="22"/>
      <w:lang w:val="bg-BG" w:eastAsia="en-US" w:bidi="ar-SA"/>
    </w:rPr>
  </w:style>
  <w:style w:type="paragraph" w:styleId="BodyTextFirstIndent2">
    <w:name w:val="Body Text First Indent 2"/>
    <w:basedOn w:val="BodyTextIndent"/>
    <w:link w:val="BodyTextFirstIndent2Char"/>
    <w:rsid w:val="00B16171"/>
    <w:pPr>
      <w:spacing w:before="160" w:line="258" w:lineRule="exact"/>
      <w:ind w:firstLine="210"/>
      <w:jc w:val="both"/>
    </w:pPr>
    <w:rPr>
      <w:kern w:val="18"/>
      <w:sz w:val="22"/>
      <w:lang w:eastAsia="en-US"/>
    </w:rPr>
  </w:style>
  <w:style w:type="character" w:customStyle="1" w:styleId="BodyTextFirstIndent2Char">
    <w:name w:val="Body Text First Indent 2 Char"/>
    <w:link w:val="BodyTextFirstIndent2"/>
    <w:rsid w:val="00B16171"/>
    <w:rPr>
      <w:kern w:val="18"/>
      <w:sz w:val="22"/>
      <w:szCs w:val="24"/>
      <w:lang w:eastAsia="en-US"/>
    </w:rPr>
  </w:style>
  <w:style w:type="paragraph" w:styleId="BodyTextIndent3">
    <w:name w:val="Body Text Indent 3"/>
    <w:basedOn w:val="Normal"/>
    <w:link w:val="BodyTextIndent3Char"/>
    <w:rsid w:val="00B16171"/>
    <w:pPr>
      <w:spacing w:before="160" w:after="120" w:line="258" w:lineRule="exact"/>
      <w:ind w:left="283" w:firstLine="397"/>
      <w:jc w:val="both"/>
    </w:pPr>
    <w:rPr>
      <w:kern w:val="18"/>
      <w:sz w:val="16"/>
      <w:szCs w:val="16"/>
      <w:lang w:eastAsia="en-US"/>
    </w:rPr>
  </w:style>
  <w:style w:type="character" w:customStyle="1" w:styleId="BodyTextIndent3Char">
    <w:name w:val="Body Text Indent 3 Char"/>
    <w:link w:val="BodyTextIndent3"/>
    <w:rsid w:val="00B16171"/>
    <w:rPr>
      <w:kern w:val="18"/>
      <w:sz w:val="16"/>
      <w:szCs w:val="16"/>
      <w:lang w:eastAsia="en-US"/>
    </w:rPr>
  </w:style>
  <w:style w:type="paragraph" w:styleId="Caption">
    <w:name w:val="caption"/>
    <w:basedOn w:val="Normal"/>
    <w:next w:val="Normal"/>
    <w:qFormat/>
    <w:rsid w:val="00B16171"/>
    <w:pPr>
      <w:tabs>
        <w:tab w:val="left" w:pos="680"/>
      </w:tabs>
      <w:spacing w:before="108" w:after="108" w:line="216" w:lineRule="exact"/>
      <w:ind w:left="680" w:hanging="680"/>
    </w:pPr>
    <w:rPr>
      <w:rFonts w:ascii="Arial" w:hAnsi="Arial"/>
      <w:kern w:val="18"/>
      <w:sz w:val="18"/>
      <w:szCs w:val="20"/>
      <w:lang w:eastAsia="en-US"/>
    </w:rPr>
  </w:style>
  <w:style w:type="paragraph" w:styleId="Closing">
    <w:name w:val="Closing"/>
    <w:basedOn w:val="Normal"/>
    <w:link w:val="ClosingChar"/>
    <w:rsid w:val="00B16171"/>
    <w:pPr>
      <w:spacing w:before="160" w:line="258" w:lineRule="exact"/>
      <w:ind w:left="4252" w:firstLine="397"/>
      <w:jc w:val="both"/>
    </w:pPr>
    <w:rPr>
      <w:kern w:val="18"/>
      <w:sz w:val="22"/>
      <w:szCs w:val="20"/>
      <w:lang w:eastAsia="en-US"/>
    </w:rPr>
  </w:style>
  <w:style w:type="character" w:customStyle="1" w:styleId="ClosingChar">
    <w:name w:val="Closing Char"/>
    <w:link w:val="Closing"/>
    <w:rsid w:val="00B16171"/>
    <w:rPr>
      <w:kern w:val="18"/>
      <w:sz w:val="22"/>
      <w:lang w:eastAsia="en-US"/>
    </w:rPr>
  </w:style>
  <w:style w:type="character" w:styleId="CommentReference">
    <w:name w:val="annotation reference"/>
    <w:rsid w:val="00B16171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6171"/>
    <w:pPr>
      <w:spacing w:before="160" w:line="258" w:lineRule="exact"/>
      <w:ind w:firstLine="397"/>
      <w:jc w:val="both"/>
    </w:pPr>
    <w:rPr>
      <w:kern w:val="18"/>
      <w:sz w:val="20"/>
      <w:szCs w:val="20"/>
      <w:lang w:eastAsia="en-US"/>
    </w:rPr>
  </w:style>
  <w:style w:type="character" w:customStyle="1" w:styleId="CommentTextChar">
    <w:name w:val="Comment Text Char"/>
    <w:link w:val="CommentText"/>
    <w:rsid w:val="00B16171"/>
    <w:rPr>
      <w:kern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16171"/>
    <w:rPr>
      <w:b/>
      <w:bCs/>
    </w:rPr>
  </w:style>
  <w:style w:type="character" w:customStyle="1" w:styleId="CommentSubjectChar">
    <w:name w:val="Comment Subject Char"/>
    <w:link w:val="CommentSubject"/>
    <w:rsid w:val="00B16171"/>
    <w:rPr>
      <w:b/>
      <w:bCs/>
      <w:kern w:val="18"/>
      <w:lang w:eastAsia="en-US"/>
    </w:rPr>
  </w:style>
  <w:style w:type="paragraph" w:styleId="Date">
    <w:name w:val="Date"/>
    <w:basedOn w:val="Normal"/>
    <w:next w:val="Normal"/>
    <w:link w:val="DateChar"/>
    <w:rsid w:val="00B16171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DateChar">
    <w:name w:val="Date Char"/>
    <w:link w:val="Date"/>
    <w:rsid w:val="00B16171"/>
    <w:rPr>
      <w:kern w:val="18"/>
      <w:sz w:val="22"/>
      <w:lang w:eastAsia="en-US"/>
    </w:rPr>
  </w:style>
  <w:style w:type="paragraph" w:styleId="DocumentMap">
    <w:name w:val="Document Map"/>
    <w:basedOn w:val="Normal"/>
    <w:link w:val="DocumentMapChar"/>
    <w:rsid w:val="00B16171"/>
    <w:pPr>
      <w:shd w:val="clear" w:color="auto" w:fill="000080"/>
      <w:spacing w:before="160" w:line="258" w:lineRule="exact"/>
      <w:ind w:firstLine="397"/>
      <w:jc w:val="both"/>
    </w:pPr>
    <w:rPr>
      <w:rFonts w:ascii="Tahoma" w:hAnsi="Tahoma"/>
      <w:kern w:val="18"/>
      <w:sz w:val="20"/>
      <w:szCs w:val="20"/>
      <w:lang w:eastAsia="en-US"/>
    </w:rPr>
  </w:style>
  <w:style w:type="character" w:customStyle="1" w:styleId="DocumentMapChar">
    <w:name w:val="Document Map Char"/>
    <w:link w:val="DocumentMap"/>
    <w:rsid w:val="00B16171"/>
    <w:rPr>
      <w:rFonts w:ascii="Tahoma" w:hAnsi="Tahoma" w:cs="Tahoma"/>
      <w:kern w:val="18"/>
      <w:shd w:val="clear" w:color="auto" w:fill="000080"/>
      <w:lang w:eastAsia="en-US"/>
    </w:rPr>
  </w:style>
  <w:style w:type="paragraph" w:styleId="E-mailSignature">
    <w:name w:val="E-mail Signature"/>
    <w:basedOn w:val="Normal"/>
    <w:link w:val="E-mailSignatureChar"/>
    <w:rsid w:val="00B16171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E-mailSignatureChar">
    <w:name w:val="E-mail Signature Char"/>
    <w:link w:val="E-mailSignature"/>
    <w:rsid w:val="00B16171"/>
    <w:rPr>
      <w:kern w:val="18"/>
      <w:sz w:val="22"/>
      <w:lang w:eastAsia="en-US"/>
    </w:rPr>
  </w:style>
  <w:style w:type="character" w:styleId="Emphasis">
    <w:name w:val="Emphasis"/>
    <w:qFormat/>
    <w:rsid w:val="00B16171"/>
    <w:rPr>
      <w:i/>
      <w:iCs/>
    </w:rPr>
  </w:style>
  <w:style w:type="character" w:styleId="EndnoteReference">
    <w:name w:val="endnote reference"/>
    <w:rsid w:val="00B16171"/>
    <w:rPr>
      <w:vertAlign w:val="superscript"/>
    </w:rPr>
  </w:style>
  <w:style w:type="paragraph" w:styleId="EndnoteText">
    <w:name w:val="endnote text"/>
    <w:basedOn w:val="Normal"/>
    <w:link w:val="EndnoteTextChar"/>
    <w:rsid w:val="00B16171"/>
    <w:pPr>
      <w:spacing w:before="160" w:line="258" w:lineRule="exact"/>
      <w:ind w:firstLine="397"/>
      <w:jc w:val="both"/>
    </w:pPr>
    <w:rPr>
      <w:kern w:val="18"/>
      <w:sz w:val="20"/>
      <w:szCs w:val="20"/>
      <w:lang w:eastAsia="en-US"/>
    </w:rPr>
  </w:style>
  <w:style w:type="character" w:customStyle="1" w:styleId="EndnoteTextChar">
    <w:name w:val="Endnote Text Char"/>
    <w:link w:val="EndnoteText"/>
    <w:rsid w:val="00B16171"/>
    <w:rPr>
      <w:kern w:val="18"/>
      <w:lang w:eastAsia="en-US"/>
    </w:rPr>
  </w:style>
  <w:style w:type="paragraph" w:styleId="EnvelopeAddress">
    <w:name w:val="envelope address"/>
    <w:basedOn w:val="Normal"/>
    <w:rsid w:val="00B16171"/>
    <w:pPr>
      <w:framePr w:w="7920" w:h="1980" w:hRule="exact" w:hSpace="141" w:wrap="auto" w:hAnchor="page" w:xAlign="center" w:yAlign="bottom"/>
      <w:spacing w:before="160" w:line="258" w:lineRule="exact"/>
      <w:ind w:left="2880" w:firstLine="397"/>
      <w:jc w:val="both"/>
    </w:pPr>
    <w:rPr>
      <w:rFonts w:ascii="Arial" w:hAnsi="Arial" w:cs="Arial"/>
      <w:kern w:val="18"/>
      <w:lang w:eastAsia="en-US"/>
    </w:rPr>
  </w:style>
  <w:style w:type="paragraph" w:styleId="EnvelopeReturn">
    <w:name w:val="envelope return"/>
    <w:basedOn w:val="Normal"/>
    <w:rsid w:val="00B16171"/>
    <w:pPr>
      <w:spacing w:before="160" w:line="258" w:lineRule="exact"/>
      <w:ind w:firstLine="397"/>
      <w:jc w:val="both"/>
    </w:pPr>
    <w:rPr>
      <w:rFonts w:ascii="Arial" w:hAnsi="Arial" w:cs="Arial"/>
      <w:kern w:val="18"/>
      <w:sz w:val="20"/>
      <w:szCs w:val="20"/>
      <w:lang w:eastAsia="en-US"/>
    </w:rPr>
  </w:style>
  <w:style w:type="character" w:styleId="FollowedHyperlink">
    <w:name w:val="FollowedHyperlink"/>
    <w:rsid w:val="00B16171"/>
    <w:rPr>
      <w:color w:val="800080"/>
      <w:u w:val="single"/>
    </w:rPr>
  </w:style>
  <w:style w:type="character" w:styleId="FootnoteReference">
    <w:name w:val="footnote reference"/>
    <w:rsid w:val="00B16171"/>
    <w:rPr>
      <w:vertAlign w:val="superscript"/>
    </w:rPr>
  </w:style>
  <w:style w:type="paragraph" w:styleId="FootnoteText">
    <w:name w:val="footnote text"/>
    <w:basedOn w:val="Normal"/>
    <w:link w:val="FootnoteTextChar"/>
    <w:rsid w:val="00B16171"/>
    <w:pPr>
      <w:spacing w:before="160" w:after="108" w:line="216" w:lineRule="exact"/>
      <w:ind w:firstLine="397"/>
      <w:jc w:val="both"/>
    </w:pPr>
    <w:rPr>
      <w:rFonts w:ascii="Arial" w:hAnsi="Arial"/>
      <w:kern w:val="18"/>
      <w:sz w:val="18"/>
      <w:szCs w:val="20"/>
      <w:lang w:eastAsia="en-US"/>
    </w:rPr>
  </w:style>
  <w:style w:type="character" w:customStyle="1" w:styleId="FootnoteTextChar">
    <w:name w:val="Footnote Text Char"/>
    <w:link w:val="FootnoteText"/>
    <w:rsid w:val="00B16171"/>
    <w:rPr>
      <w:rFonts w:ascii="Arial" w:hAnsi="Arial"/>
      <w:kern w:val="18"/>
      <w:sz w:val="18"/>
      <w:lang w:eastAsia="en-US"/>
    </w:rPr>
  </w:style>
  <w:style w:type="paragraph" w:customStyle="1" w:styleId="StyleJustified">
    <w:name w:val="Style Номерация на изображение – лява страница + Justified"/>
    <w:basedOn w:val="a2"/>
    <w:rsid w:val="00B16171"/>
    <w:pPr>
      <w:ind w:left="3556" w:hanging="1985"/>
      <w:jc w:val="both"/>
    </w:pPr>
    <w:rPr>
      <w:bCs/>
    </w:rPr>
  </w:style>
  <w:style w:type="paragraph" w:customStyle="1" w:styleId="a2">
    <w:name w:val="Номерация на изображение – лява страница"/>
    <w:basedOn w:val="a3"/>
    <w:next w:val="Normal"/>
    <w:rsid w:val="00B16171"/>
    <w:pPr>
      <w:tabs>
        <w:tab w:val="clear" w:pos="1985"/>
        <w:tab w:val="left" w:pos="-567"/>
      </w:tabs>
      <w:ind w:left="-1743" w:firstLine="0"/>
    </w:pPr>
  </w:style>
  <w:style w:type="paragraph" w:customStyle="1" w:styleId="a3">
    <w:name w:val="Номерация на изображение"/>
    <w:basedOn w:val="Normal"/>
    <w:next w:val="Normal"/>
    <w:rsid w:val="00B16171"/>
    <w:pPr>
      <w:tabs>
        <w:tab w:val="left" w:pos="1985"/>
      </w:tabs>
      <w:spacing w:before="170" w:after="48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FooterLeftPage">
    <w:name w:val="FooterLeftPage"/>
    <w:basedOn w:val="Footer"/>
    <w:rsid w:val="00B16171"/>
    <w:pPr>
      <w:pBdr>
        <w:top w:val="single" w:sz="4" w:space="1" w:color="auto"/>
      </w:pBdr>
      <w:tabs>
        <w:tab w:val="clear" w:pos="4153"/>
        <w:tab w:val="clear" w:pos="8306"/>
        <w:tab w:val="right" w:pos="4380"/>
      </w:tabs>
      <w:ind w:left="-1743"/>
    </w:pPr>
    <w:rPr>
      <w:rFonts w:ascii="Arial" w:hAnsi="Arial"/>
      <w:i/>
      <w:iCs/>
      <w:spacing w:val="-6"/>
      <w:sz w:val="18"/>
      <w:lang w:val="ru-RU" w:eastAsia="en-US"/>
    </w:rPr>
  </w:style>
  <w:style w:type="paragraph" w:customStyle="1" w:styleId="a4">
    <w:name w:val="Параграф в рамка"/>
    <w:basedOn w:val="Normal"/>
    <w:rsid w:val="00B16171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line="258" w:lineRule="exact"/>
      <w:ind w:left="170" w:right="170" w:firstLine="397"/>
      <w:jc w:val="both"/>
    </w:pPr>
    <w:rPr>
      <w:kern w:val="19"/>
      <w:sz w:val="22"/>
      <w:szCs w:val="20"/>
      <w:lang w:eastAsia="en-US"/>
    </w:rPr>
  </w:style>
  <w:style w:type="paragraph" w:customStyle="1" w:styleId="a5">
    <w:name w:val="Параграф в рамка – малък"/>
    <w:basedOn w:val="a4"/>
    <w:rsid w:val="00B16171"/>
    <w:pPr>
      <w:pBdr>
        <w:left w:val="single" w:sz="6" w:space="7" w:color="auto"/>
      </w:pBdr>
    </w:pPr>
  </w:style>
  <w:style w:type="paragraph" w:customStyle="1" w:styleId="Handout">
    <w:name w:val="Handout"/>
    <w:basedOn w:val="a5"/>
    <w:rsid w:val="00B16171"/>
    <w:rPr>
      <w:rFonts w:ascii="Arial" w:hAnsi="Arial"/>
      <w:sz w:val="19"/>
    </w:rPr>
  </w:style>
  <w:style w:type="paragraph" w:customStyle="1" w:styleId="Handout0">
    <w:name w:val="Handout – точка"/>
    <w:basedOn w:val="Handout"/>
    <w:rsid w:val="00B16171"/>
    <w:pPr>
      <w:ind w:left="0"/>
    </w:pPr>
  </w:style>
  <w:style w:type="paragraph" w:customStyle="1" w:styleId="Handout1">
    <w:name w:val="Handout – тире"/>
    <w:basedOn w:val="Handout0"/>
    <w:rsid w:val="00B16171"/>
    <w:pPr>
      <w:tabs>
        <w:tab w:val="left" w:pos="454"/>
      </w:tabs>
    </w:pPr>
  </w:style>
  <w:style w:type="paragraph" w:customStyle="1" w:styleId="Handout-">
    <w:name w:val="Handout - цифра"/>
    <w:basedOn w:val="Handout1"/>
    <w:rsid w:val="00B16171"/>
  </w:style>
  <w:style w:type="paragraph" w:customStyle="1" w:styleId="Handout2">
    <w:name w:val="Handout – буква"/>
    <w:basedOn w:val="Handout-"/>
    <w:rsid w:val="00B16171"/>
  </w:style>
  <w:style w:type="paragraph" w:customStyle="1" w:styleId="a6">
    <w:name w:val="Формуляр"/>
    <w:basedOn w:val="Handout"/>
    <w:rsid w:val="00B16171"/>
  </w:style>
  <w:style w:type="paragraph" w:customStyle="1" w:styleId="a7">
    <w:name w:val="Формуляр – лява страница"/>
    <w:basedOn w:val="a6"/>
    <w:rsid w:val="00B16171"/>
    <w:pPr>
      <w:ind w:left="-1743"/>
    </w:pPr>
  </w:style>
  <w:style w:type="paragraph" w:customStyle="1" w:styleId="a8">
    <w:name w:val="Формуляр – дясна страница"/>
    <w:basedOn w:val="a7"/>
    <w:rsid w:val="00B16171"/>
    <w:pPr>
      <w:ind w:left="170" w:right="-1743"/>
    </w:pPr>
  </w:style>
  <w:style w:type="paragraph" w:customStyle="1" w:styleId="Handout20">
    <w:name w:val="Handout – точка (дясна страница 2)"/>
    <w:basedOn w:val="a8"/>
    <w:rsid w:val="00B16171"/>
    <w:pPr>
      <w:ind w:left="0" w:right="1573"/>
    </w:pPr>
  </w:style>
  <w:style w:type="paragraph" w:customStyle="1" w:styleId="Handout3">
    <w:name w:val="Handout – цифра (дясна страница)"/>
    <w:basedOn w:val="Handout20"/>
    <w:rsid w:val="00B16171"/>
    <w:pPr>
      <w:tabs>
        <w:tab w:val="num" w:pos="397"/>
        <w:tab w:val="left" w:pos="454"/>
      </w:tabs>
    </w:pPr>
  </w:style>
  <w:style w:type="paragraph" w:customStyle="1" w:styleId="Handout4">
    <w:name w:val="Handout – буква (дясна страница)"/>
    <w:basedOn w:val="Handout3"/>
    <w:rsid w:val="00B16171"/>
    <w:pPr>
      <w:tabs>
        <w:tab w:val="clear" w:pos="397"/>
      </w:tabs>
    </w:pPr>
  </w:style>
  <w:style w:type="paragraph" w:customStyle="1" w:styleId="Handout5">
    <w:name w:val="Handout – лява страница"/>
    <w:basedOn w:val="Handout"/>
    <w:rsid w:val="00B16171"/>
    <w:pPr>
      <w:ind w:left="-1743"/>
    </w:pPr>
  </w:style>
  <w:style w:type="paragraph" w:customStyle="1" w:styleId="-Handout">
    <w:name w:val="Изброяване с точка - Handout"/>
    <w:basedOn w:val="Handout5"/>
    <w:rsid w:val="00B16171"/>
    <w:pPr>
      <w:tabs>
        <w:tab w:val="left" w:pos="-2098"/>
      </w:tabs>
      <w:ind w:left="0"/>
    </w:pPr>
  </w:style>
  <w:style w:type="paragraph" w:customStyle="1" w:styleId="Handout6">
    <w:name w:val="Изброяване с тире – Handout"/>
    <w:basedOn w:val="-Handout"/>
    <w:rsid w:val="00B16171"/>
  </w:style>
  <w:style w:type="paragraph" w:customStyle="1" w:styleId="Handout7">
    <w:name w:val="Handout – цифра (лява страница)"/>
    <w:basedOn w:val="Handout6"/>
    <w:rsid w:val="00B16171"/>
  </w:style>
  <w:style w:type="paragraph" w:customStyle="1" w:styleId="Handout8">
    <w:name w:val="Handout – буква (лява страница)"/>
    <w:basedOn w:val="Handout7"/>
    <w:rsid w:val="00B16171"/>
    <w:pPr>
      <w:tabs>
        <w:tab w:val="num" w:pos="530"/>
      </w:tabs>
    </w:pPr>
  </w:style>
  <w:style w:type="paragraph" w:customStyle="1" w:styleId="Handout9">
    <w:name w:val="Handout – дясна страница"/>
    <w:basedOn w:val="Handout5"/>
    <w:rsid w:val="00B16171"/>
    <w:pPr>
      <w:ind w:left="170" w:right="-1743"/>
    </w:pPr>
  </w:style>
  <w:style w:type="paragraph" w:customStyle="1" w:styleId="Handouta">
    <w:name w:val="Handout – номер"/>
    <w:basedOn w:val="a3"/>
    <w:next w:val="Normal"/>
    <w:rsid w:val="00B16171"/>
    <w:pPr>
      <w:spacing w:before="0"/>
    </w:pPr>
  </w:style>
  <w:style w:type="paragraph" w:customStyle="1" w:styleId="Handoutb">
    <w:name w:val="Handout – номер (дясна страница)"/>
    <w:basedOn w:val="Handouta"/>
    <w:next w:val="Normal"/>
    <w:rsid w:val="00B16171"/>
    <w:pPr>
      <w:ind w:right="-1743"/>
    </w:pPr>
  </w:style>
  <w:style w:type="paragraph" w:customStyle="1" w:styleId="Handoutc">
    <w:name w:val="Handout – номер (лява страница)"/>
    <w:basedOn w:val="Handouta"/>
    <w:next w:val="Normal"/>
    <w:rsid w:val="00B16171"/>
    <w:pPr>
      <w:tabs>
        <w:tab w:val="clear" w:pos="1985"/>
        <w:tab w:val="left" w:pos="-567"/>
      </w:tabs>
      <w:ind w:left="-1743" w:firstLine="0"/>
    </w:pPr>
  </w:style>
  <w:style w:type="paragraph" w:customStyle="1" w:styleId="Handout10">
    <w:name w:val="Handout – точка (дясна страница 1)"/>
    <w:basedOn w:val="Handout20"/>
    <w:rsid w:val="00B16171"/>
    <w:pPr>
      <w:tabs>
        <w:tab w:val="left" w:pos="454"/>
      </w:tabs>
    </w:pPr>
  </w:style>
  <w:style w:type="paragraph" w:styleId="Index1">
    <w:name w:val="index 1"/>
    <w:basedOn w:val="Normal"/>
    <w:next w:val="Normal"/>
    <w:autoRedefine/>
    <w:rsid w:val="00B16171"/>
    <w:pPr>
      <w:tabs>
        <w:tab w:val="right" w:pos="2748"/>
      </w:tabs>
      <w:spacing w:before="160" w:line="258" w:lineRule="exact"/>
      <w:ind w:firstLine="397"/>
    </w:pPr>
    <w:rPr>
      <w:noProof/>
      <w:kern w:val="18"/>
      <w:sz w:val="22"/>
      <w:szCs w:val="20"/>
      <w:lang w:eastAsia="en-US"/>
    </w:rPr>
  </w:style>
  <w:style w:type="paragraph" w:styleId="Index2">
    <w:name w:val="index 2"/>
    <w:basedOn w:val="Normal"/>
    <w:next w:val="Normal"/>
    <w:autoRedefine/>
    <w:rsid w:val="00B16171"/>
    <w:pPr>
      <w:spacing w:before="160" w:line="258" w:lineRule="exact"/>
      <w:ind w:left="400" w:hanging="200"/>
      <w:jc w:val="both"/>
    </w:pPr>
    <w:rPr>
      <w:kern w:val="18"/>
      <w:sz w:val="22"/>
      <w:szCs w:val="20"/>
      <w:lang w:eastAsia="en-US"/>
    </w:rPr>
  </w:style>
  <w:style w:type="paragraph" w:styleId="Index3">
    <w:name w:val="index 3"/>
    <w:basedOn w:val="Normal"/>
    <w:next w:val="Normal"/>
    <w:autoRedefine/>
    <w:rsid w:val="00B16171"/>
    <w:pPr>
      <w:spacing w:before="160" w:line="258" w:lineRule="exact"/>
      <w:ind w:left="600" w:hanging="200"/>
      <w:jc w:val="both"/>
    </w:pPr>
    <w:rPr>
      <w:kern w:val="18"/>
      <w:sz w:val="22"/>
      <w:szCs w:val="20"/>
      <w:lang w:eastAsia="en-US"/>
    </w:rPr>
  </w:style>
  <w:style w:type="paragraph" w:styleId="Index4">
    <w:name w:val="index 4"/>
    <w:basedOn w:val="Normal"/>
    <w:next w:val="Normal"/>
    <w:autoRedefine/>
    <w:rsid w:val="00B16171"/>
    <w:pPr>
      <w:spacing w:before="160" w:line="258" w:lineRule="exact"/>
      <w:ind w:left="800" w:hanging="200"/>
      <w:jc w:val="both"/>
    </w:pPr>
    <w:rPr>
      <w:kern w:val="18"/>
      <w:sz w:val="22"/>
      <w:szCs w:val="20"/>
      <w:lang w:eastAsia="en-US"/>
    </w:rPr>
  </w:style>
  <w:style w:type="paragraph" w:styleId="Index5">
    <w:name w:val="index 5"/>
    <w:basedOn w:val="Normal"/>
    <w:next w:val="Normal"/>
    <w:autoRedefine/>
    <w:rsid w:val="00B16171"/>
    <w:pPr>
      <w:spacing w:before="160" w:line="258" w:lineRule="exact"/>
      <w:ind w:left="1000" w:hanging="200"/>
      <w:jc w:val="both"/>
    </w:pPr>
    <w:rPr>
      <w:kern w:val="18"/>
      <w:sz w:val="22"/>
      <w:szCs w:val="20"/>
      <w:lang w:eastAsia="en-US"/>
    </w:rPr>
  </w:style>
  <w:style w:type="paragraph" w:styleId="Index6">
    <w:name w:val="index 6"/>
    <w:basedOn w:val="Normal"/>
    <w:next w:val="Normal"/>
    <w:autoRedefine/>
    <w:rsid w:val="00B16171"/>
    <w:pPr>
      <w:spacing w:before="160" w:line="258" w:lineRule="exact"/>
      <w:ind w:left="1200" w:hanging="200"/>
      <w:jc w:val="both"/>
    </w:pPr>
    <w:rPr>
      <w:kern w:val="18"/>
      <w:sz w:val="22"/>
      <w:szCs w:val="20"/>
      <w:lang w:eastAsia="en-US"/>
    </w:rPr>
  </w:style>
  <w:style w:type="paragraph" w:styleId="Index7">
    <w:name w:val="index 7"/>
    <w:basedOn w:val="Normal"/>
    <w:next w:val="Normal"/>
    <w:autoRedefine/>
    <w:rsid w:val="00B16171"/>
    <w:pPr>
      <w:spacing w:before="160" w:line="258" w:lineRule="exact"/>
      <w:ind w:left="1400" w:hanging="200"/>
      <w:jc w:val="both"/>
    </w:pPr>
    <w:rPr>
      <w:kern w:val="18"/>
      <w:sz w:val="22"/>
      <w:szCs w:val="20"/>
      <w:lang w:eastAsia="en-US"/>
    </w:rPr>
  </w:style>
  <w:style w:type="paragraph" w:styleId="Index8">
    <w:name w:val="index 8"/>
    <w:basedOn w:val="Normal"/>
    <w:next w:val="Normal"/>
    <w:autoRedefine/>
    <w:rsid w:val="00B16171"/>
    <w:pPr>
      <w:spacing w:before="160" w:line="258" w:lineRule="exact"/>
      <w:ind w:left="1600" w:hanging="200"/>
      <w:jc w:val="both"/>
    </w:pPr>
    <w:rPr>
      <w:kern w:val="18"/>
      <w:sz w:val="22"/>
      <w:szCs w:val="20"/>
      <w:lang w:eastAsia="en-US"/>
    </w:rPr>
  </w:style>
  <w:style w:type="paragraph" w:styleId="Index9">
    <w:name w:val="index 9"/>
    <w:basedOn w:val="Normal"/>
    <w:next w:val="Normal"/>
    <w:autoRedefine/>
    <w:rsid w:val="00B16171"/>
    <w:pPr>
      <w:spacing w:before="160" w:line="258" w:lineRule="exact"/>
      <w:ind w:left="1800" w:hanging="200"/>
      <w:jc w:val="both"/>
    </w:pPr>
    <w:rPr>
      <w:kern w:val="18"/>
      <w:sz w:val="22"/>
      <w:szCs w:val="20"/>
      <w:lang w:eastAsia="en-US"/>
    </w:rPr>
  </w:style>
  <w:style w:type="paragraph" w:styleId="IndexHeading">
    <w:name w:val="index heading"/>
    <w:basedOn w:val="Normal"/>
    <w:next w:val="Index1"/>
    <w:rsid w:val="00B16171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styleId="LineNumber">
    <w:name w:val="line number"/>
    <w:rsid w:val="00B16171"/>
  </w:style>
  <w:style w:type="paragraph" w:styleId="List">
    <w:name w:val="List"/>
    <w:basedOn w:val="Normal"/>
    <w:rsid w:val="00B16171"/>
    <w:pPr>
      <w:spacing w:before="160" w:line="258" w:lineRule="exact"/>
      <w:ind w:left="283" w:hanging="283"/>
      <w:jc w:val="both"/>
    </w:pPr>
    <w:rPr>
      <w:kern w:val="18"/>
      <w:sz w:val="22"/>
      <w:szCs w:val="20"/>
      <w:lang w:eastAsia="en-US"/>
    </w:rPr>
  </w:style>
  <w:style w:type="paragraph" w:styleId="List2">
    <w:name w:val="List 2"/>
    <w:basedOn w:val="Normal"/>
    <w:rsid w:val="00B16171"/>
    <w:pPr>
      <w:spacing w:before="160" w:line="258" w:lineRule="exact"/>
      <w:ind w:left="566" w:hanging="283"/>
      <w:jc w:val="both"/>
    </w:pPr>
    <w:rPr>
      <w:kern w:val="18"/>
      <w:sz w:val="22"/>
      <w:szCs w:val="20"/>
      <w:lang w:eastAsia="en-US"/>
    </w:rPr>
  </w:style>
  <w:style w:type="paragraph" w:styleId="List3">
    <w:name w:val="List 3"/>
    <w:basedOn w:val="Normal"/>
    <w:rsid w:val="00B16171"/>
    <w:pPr>
      <w:spacing w:before="160" w:line="258" w:lineRule="exact"/>
      <w:ind w:left="849" w:hanging="283"/>
      <w:jc w:val="both"/>
    </w:pPr>
    <w:rPr>
      <w:kern w:val="18"/>
      <w:sz w:val="22"/>
      <w:szCs w:val="20"/>
      <w:lang w:eastAsia="en-US"/>
    </w:rPr>
  </w:style>
  <w:style w:type="paragraph" w:styleId="List4">
    <w:name w:val="List 4"/>
    <w:basedOn w:val="Normal"/>
    <w:rsid w:val="00B16171"/>
    <w:pPr>
      <w:spacing w:before="160" w:line="258" w:lineRule="exact"/>
      <w:ind w:left="1132" w:hanging="283"/>
      <w:jc w:val="both"/>
    </w:pPr>
    <w:rPr>
      <w:kern w:val="18"/>
      <w:sz w:val="22"/>
      <w:szCs w:val="20"/>
      <w:lang w:eastAsia="en-US"/>
    </w:rPr>
  </w:style>
  <w:style w:type="paragraph" w:styleId="List5">
    <w:name w:val="List 5"/>
    <w:basedOn w:val="Normal"/>
    <w:rsid w:val="00B16171"/>
    <w:pPr>
      <w:spacing w:before="160" w:line="258" w:lineRule="exact"/>
      <w:ind w:left="1415" w:hanging="283"/>
      <w:jc w:val="both"/>
    </w:pPr>
    <w:rPr>
      <w:kern w:val="18"/>
      <w:sz w:val="22"/>
      <w:szCs w:val="20"/>
      <w:lang w:eastAsia="en-US"/>
    </w:rPr>
  </w:style>
  <w:style w:type="paragraph" w:styleId="ListBullet">
    <w:name w:val="List Bullet"/>
    <w:basedOn w:val="Normal"/>
    <w:rsid w:val="00B16171"/>
    <w:pPr>
      <w:numPr>
        <w:numId w:val="2"/>
      </w:numPr>
      <w:tabs>
        <w:tab w:val="clear" w:pos="360"/>
        <w:tab w:val="num" w:pos="530"/>
      </w:tabs>
      <w:spacing w:before="160" w:line="258" w:lineRule="exact"/>
      <w:ind w:left="454" w:hanging="284"/>
      <w:jc w:val="both"/>
    </w:pPr>
    <w:rPr>
      <w:kern w:val="18"/>
      <w:sz w:val="22"/>
      <w:szCs w:val="20"/>
      <w:lang w:eastAsia="en-US"/>
    </w:rPr>
  </w:style>
  <w:style w:type="paragraph" w:styleId="ListBullet2">
    <w:name w:val="List Bullet 2"/>
    <w:basedOn w:val="Normal"/>
    <w:rsid w:val="00B16171"/>
    <w:pPr>
      <w:numPr>
        <w:numId w:val="3"/>
      </w:numPr>
      <w:tabs>
        <w:tab w:val="clear" w:pos="643"/>
        <w:tab w:val="num" w:pos="360"/>
      </w:tabs>
      <w:spacing w:before="160" w:line="258" w:lineRule="exact"/>
      <w:ind w:left="284" w:hanging="284"/>
      <w:jc w:val="both"/>
    </w:pPr>
    <w:rPr>
      <w:kern w:val="18"/>
      <w:sz w:val="22"/>
      <w:szCs w:val="20"/>
      <w:lang w:eastAsia="en-US"/>
    </w:rPr>
  </w:style>
  <w:style w:type="paragraph" w:styleId="ListBullet3">
    <w:name w:val="List Bullet 3"/>
    <w:basedOn w:val="Normal"/>
    <w:rsid w:val="00B16171"/>
    <w:pPr>
      <w:numPr>
        <w:numId w:val="4"/>
      </w:numPr>
      <w:tabs>
        <w:tab w:val="clear" w:pos="926"/>
        <w:tab w:val="num" w:pos="360"/>
      </w:tabs>
      <w:spacing w:before="160" w:line="258" w:lineRule="exact"/>
      <w:ind w:left="284" w:hanging="284"/>
      <w:jc w:val="both"/>
    </w:pPr>
    <w:rPr>
      <w:kern w:val="18"/>
      <w:sz w:val="22"/>
      <w:szCs w:val="20"/>
      <w:lang w:eastAsia="en-US"/>
    </w:rPr>
  </w:style>
  <w:style w:type="paragraph" w:styleId="ListBullet4">
    <w:name w:val="List Bullet 4"/>
    <w:basedOn w:val="Normal"/>
    <w:rsid w:val="00B16171"/>
    <w:pPr>
      <w:numPr>
        <w:numId w:val="5"/>
      </w:numPr>
      <w:tabs>
        <w:tab w:val="clear" w:pos="1209"/>
        <w:tab w:val="num" w:pos="360"/>
      </w:tabs>
      <w:spacing w:before="160" w:line="258" w:lineRule="exact"/>
      <w:ind w:left="360"/>
      <w:jc w:val="both"/>
    </w:pPr>
    <w:rPr>
      <w:kern w:val="18"/>
      <w:sz w:val="22"/>
      <w:szCs w:val="20"/>
      <w:lang w:eastAsia="en-US"/>
    </w:rPr>
  </w:style>
  <w:style w:type="paragraph" w:styleId="ListBullet5">
    <w:name w:val="List Bullet 5"/>
    <w:basedOn w:val="Normal"/>
    <w:rsid w:val="00B16171"/>
    <w:pPr>
      <w:numPr>
        <w:numId w:val="6"/>
      </w:numPr>
      <w:tabs>
        <w:tab w:val="clear" w:pos="1492"/>
        <w:tab w:val="num" w:pos="360"/>
      </w:tabs>
      <w:spacing w:before="160" w:line="258" w:lineRule="exact"/>
      <w:ind w:left="360"/>
      <w:jc w:val="both"/>
    </w:pPr>
    <w:rPr>
      <w:kern w:val="18"/>
      <w:sz w:val="22"/>
      <w:szCs w:val="20"/>
      <w:lang w:eastAsia="en-US"/>
    </w:rPr>
  </w:style>
  <w:style w:type="paragraph" w:styleId="ListContinue">
    <w:name w:val="List Continue"/>
    <w:basedOn w:val="Normal"/>
    <w:rsid w:val="00B16171"/>
    <w:pPr>
      <w:spacing w:before="160" w:after="120" w:line="258" w:lineRule="exact"/>
      <w:ind w:left="283" w:firstLine="397"/>
      <w:jc w:val="both"/>
    </w:pPr>
    <w:rPr>
      <w:kern w:val="18"/>
      <w:sz w:val="22"/>
      <w:szCs w:val="20"/>
      <w:lang w:eastAsia="en-US"/>
    </w:rPr>
  </w:style>
  <w:style w:type="paragraph" w:styleId="ListContinue2">
    <w:name w:val="List Continue 2"/>
    <w:basedOn w:val="Normal"/>
    <w:rsid w:val="00B16171"/>
    <w:pPr>
      <w:spacing w:before="160" w:after="120" w:line="258" w:lineRule="exact"/>
      <w:ind w:left="566" w:firstLine="397"/>
      <w:jc w:val="both"/>
    </w:pPr>
    <w:rPr>
      <w:kern w:val="18"/>
      <w:sz w:val="22"/>
      <w:szCs w:val="20"/>
      <w:lang w:eastAsia="en-US"/>
    </w:rPr>
  </w:style>
  <w:style w:type="paragraph" w:styleId="ListContinue3">
    <w:name w:val="List Continue 3"/>
    <w:basedOn w:val="Normal"/>
    <w:rsid w:val="00B16171"/>
    <w:pPr>
      <w:spacing w:before="160" w:after="120" w:line="258" w:lineRule="exact"/>
      <w:ind w:left="849" w:firstLine="397"/>
      <w:jc w:val="both"/>
    </w:pPr>
    <w:rPr>
      <w:kern w:val="18"/>
      <w:sz w:val="22"/>
      <w:szCs w:val="20"/>
      <w:lang w:eastAsia="en-US"/>
    </w:rPr>
  </w:style>
  <w:style w:type="paragraph" w:styleId="ListContinue4">
    <w:name w:val="List Continue 4"/>
    <w:basedOn w:val="Normal"/>
    <w:rsid w:val="00B16171"/>
    <w:pPr>
      <w:spacing w:before="160" w:after="120" w:line="258" w:lineRule="exact"/>
      <w:ind w:left="1132" w:firstLine="397"/>
      <w:jc w:val="both"/>
    </w:pPr>
    <w:rPr>
      <w:kern w:val="18"/>
      <w:sz w:val="22"/>
      <w:szCs w:val="20"/>
      <w:lang w:eastAsia="en-US"/>
    </w:rPr>
  </w:style>
  <w:style w:type="paragraph" w:styleId="ListContinue5">
    <w:name w:val="List Continue 5"/>
    <w:basedOn w:val="Normal"/>
    <w:rsid w:val="00B16171"/>
    <w:pPr>
      <w:spacing w:before="160" w:after="120" w:line="258" w:lineRule="exact"/>
      <w:ind w:left="1415" w:firstLine="397"/>
      <w:jc w:val="both"/>
    </w:pPr>
    <w:rPr>
      <w:kern w:val="18"/>
      <w:sz w:val="22"/>
      <w:szCs w:val="20"/>
      <w:lang w:eastAsia="en-US"/>
    </w:rPr>
  </w:style>
  <w:style w:type="paragraph" w:styleId="ListNumber">
    <w:name w:val="List Number"/>
    <w:basedOn w:val="Normal"/>
    <w:rsid w:val="00B16171"/>
    <w:pPr>
      <w:numPr>
        <w:numId w:val="7"/>
      </w:numPr>
      <w:tabs>
        <w:tab w:val="clear" w:pos="360"/>
        <w:tab w:val="num" w:pos="926"/>
      </w:tabs>
      <w:spacing w:before="160" w:line="258" w:lineRule="exact"/>
      <w:ind w:left="926"/>
      <w:jc w:val="both"/>
    </w:pPr>
    <w:rPr>
      <w:kern w:val="18"/>
      <w:sz w:val="22"/>
      <w:szCs w:val="20"/>
      <w:lang w:eastAsia="en-US"/>
    </w:rPr>
  </w:style>
  <w:style w:type="paragraph" w:styleId="ListNumber2">
    <w:name w:val="List Number 2"/>
    <w:basedOn w:val="Normal"/>
    <w:rsid w:val="00B16171"/>
    <w:pPr>
      <w:numPr>
        <w:numId w:val="8"/>
      </w:numPr>
      <w:tabs>
        <w:tab w:val="clear" w:pos="643"/>
        <w:tab w:val="num" w:pos="1492"/>
      </w:tabs>
      <w:spacing w:before="160" w:line="258" w:lineRule="exact"/>
      <w:ind w:left="1492"/>
      <w:jc w:val="both"/>
    </w:pPr>
    <w:rPr>
      <w:kern w:val="18"/>
      <w:sz w:val="22"/>
      <w:szCs w:val="20"/>
      <w:lang w:eastAsia="en-US"/>
    </w:rPr>
  </w:style>
  <w:style w:type="paragraph" w:styleId="ListNumber3">
    <w:name w:val="List Number 3"/>
    <w:basedOn w:val="Normal"/>
    <w:rsid w:val="00B16171"/>
    <w:pPr>
      <w:numPr>
        <w:numId w:val="9"/>
      </w:numPr>
      <w:tabs>
        <w:tab w:val="clear" w:pos="926"/>
        <w:tab w:val="num" w:pos="643"/>
      </w:tabs>
      <w:spacing w:before="160" w:line="258" w:lineRule="exact"/>
      <w:ind w:left="643"/>
      <w:jc w:val="both"/>
    </w:pPr>
    <w:rPr>
      <w:kern w:val="18"/>
      <w:sz w:val="22"/>
      <w:szCs w:val="20"/>
      <w:lang w:eastAsia="en-US"/>
    </w:rPr>
  </w:style>
  <w:style w:type="paragraph" w:styleId="ListNumber4">
    <w:name w:val="List Number 4"/>
    <w:basedOn w:val="Normal"/>
    <w:rsid w:val="00B16171"/>
    <w:pPr>
      <w:numPr>
        <w:numId w:val="10"/>
      </w:numPr>
      <w:spacing w:before="160" w:line="258" w:lineRule="exact"/>
      <w:jc w:val="both"/>
    </w:pPr>
    <w:rPr>
      <w:kern w:val="18"/>
      <w:sz w:val="22"/>
      <w:szCs w:val="20"/>
      <w:lang w:eastAsia="en-US"/>
    </w:rPr>
  </w:style>
  <w:style w:type="paragraph" w:styleId="ListNumber5">
    <w:name w:val="List Number 5"/>
    <w:basedOn w:val="Normal"/>
    <w:rsid w:val="00B16171"/>
    <w:pPr>
      <w:numPr>
        <w:numId w:val="11"/>
      </w:numPr>
      <w:tabs>
        <w:tab w:val="clear" w:pos="1492"/>
        <w:tab w:val="num" w:pos="360"/>
      </w:tabs>
      <w:spacing w:before="160" w:line="258" w:lineRule="exact"/>
      <w:ind w:left="0" w:firstLine="0"/>
      <w:jc w:val="both"/>
    </w:pPr>
    <w:rPr>
      <w:kern w:val="18"/>
      <w:sz w:val="22"/>
      <w:szCs w:val="20"/>
      <w:lang w:eastAsia="en-US"/>
    </w:rPr>
  </w:style>
  <w:style w:type="paragraph" w:styleId="MacroText">
    <w:name w:val="macro"/>
    <w:link w:val="MacroTextChar"/>
    <w:rsid w:val="00B161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40" w:lineRule="exact"/>
      <w:jc w:val="both"/>
    </w:pPr>
    <w:rPr>
      <w:rFonts w:ascii="Courier New" w:hAnsi="Courier New"/>
      <w:kern w:val="18"/>
      <w:lang w:eastAsia="en-US"/>
    </w:rPr>
  </w:style>
  <w:style w:type="character" w:customStyle="1" w:styleId="MacroTextChar">
    <w:name w:val="Macro Text Char"/>
    <w:link w:val="MacroText"/>
    <w:rsid w:val="00B16171"/>
    <w:rPr>
      <w:rFonts w:ascii="Courier New" w:hAnsi="Courier New"/>
      <w:kern w:val="18"/>
      <w:lang w:eastAsia="en-US" w:bidi="ar-SA"/>
    </w:rPr>
  </w:style>
  <w:style w:type="paragraph" w:styleId="MessageHeader">
    <w:name w:val="Message Header"/>
    <w:basedOn w:val="Normal"/>
    <w:link w:val="MessageHeaderChar"/>
    <w:rsid w:val="00B161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160" w:line="258" w:lineRule="exact"/>
      <w:ind w:left="1134" w:hanging="1134"/>
      <w:jc w:val="both"/>
    </w:pPr>
    <w:rPr>
      <w:rFonts w:ascii="Arial" w:hAnsi="Arial"/>
      <w:kern w:val="18"/>
      <w:lang w:eastAsia="en-US"/>
    </w:rPr>
  </w:style>
  <w:style w:type="character" w:customStyle="1" w:styleId="MessageHeaderChar">
    <w:name w:val="Message Header Char"/>
    <w:link w:val="MessageHeader"/>
    <w:rsid w:val="00B16171"/>
    <w:rPr>
      <w:rFonts w:ascii="Arial" w:hAnsi="Arial" w:cs="Arial"/>
      <w:kern w:val="18"/>
      <w:sz w:val="24"/>
      <w:szCs w:val="24"/>
      <w:shd w:val="pct20" w:color="auto" w:fill="auto"/>
      <w:lang w:eastAsia="en-US"/>
    </w:rPr>
  </w:style>
  <w:style w:type="paragraph" w:customStyle="1" w:styleId="MusterKasten">
    <w:name w:val="Muster Kasten"/>
    <w:basedOn w:val="Normal"/>
    <w:rsid w:val="00B16171"/>
    <w:pPr>
      <w:spacing w:before="160" w:line="240" w:lineRule="atLeast"/>
      <w:ind w:left="510" w:right="170" w:hanging="340"/>
      <w:jc w:val="both"/>
    </w:pPr>
    <w:rPr>
      <w:rFonts w:ascii="Arial" w:hAnsi="Arial"/>
      <w:b/>
      <w:kern w:val="19"/>
      <w:sz w:val="19"/>
      <w:szCs w:val="20"/>
      <w:lang w:eastAsia="en-US"/>
    </w:rPr>
  </w:style>
  <w:style w:type="paragraph" w:customStyle="1" w:styleId="a9">
    <w:name w:val="Нова страница"/>
    <w:basedOn w:val="Normal"/>
    <w:rsid w:val="00B16171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styleId="NormalWeb">
    <w:name w:val="Normal (Web)"/>
    <w:basedOn w:val="Normal"/>
    <w:uiPriority w:val="99"/>
    <w:rsid w:val="00B16171"/>
    <w:pPr>
      <w:spacing w:before="160" w:line="258" w:lineRule="exact"/>
      <w:ind w:firstLine="397"/>
      <w:jc w:val="both"/>
    </w:pPr>
    <w:rPr>
      <w:kern w:val="18"/>
      <w:lang w:eastAsia="en-US"/>
    </w:rPr>
  </w:style>
  <w:style w:type="paragraph" w:styleId="NormalIndent">
    <w:name w:val="Normal Indent"/>
    <w:basedOn w:val="Normal"/>
    <w:rsid w:val="00B16171"/>
    <w:pPr>
      <w:spacing w:before="160" w:line="258" w:lineRule="exact"/>
      <w:ind w:left="708" w:firstLine="397"/>
      <w:jc w:val="both"/>
    </w:pPr>
    <w:rPr>
      <w:kern w:val="18"/>
      <w:sz w:val="22"/>
      <w:szCs w:val="20"/>
      <w:lang w:eastAsia="en-US"/>
    </w:rPr>
  </w:style>
  <w:style w:type="paragraph" w:styleId="NoteHeading">
    <w:name w:val="Note Heading"/>
    <w:basedOn w:val="Normal"/>
    <w:next w:val="Normal"/>
    <w:link w:val="NoteHeadingChar"/>
    <w:rsid w:val="00B16171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NoteHeadingChar">
    <w:name w:val="Note Heading Char"/>
    <w:link w:val="NoteHeading"/>
    <w:rsid w:val="00B16171"/>
    <w:rPr>
      <w:kern w:val="18"/>
      <w:sz w:val="22"/>
      <w:lang w:eastAsia="en-US"/>
    </w:rPr>
  </w:style>
  <w:style w:type="paragraph" w:styleId="PlainText">
    <w:name w:val="Plain Text"/>
    <w:basedOn w:val="Normal"/>
    <w:link w:val="PlainTextChar"/>
    <w:rsid w:val="00B16171"/>
    <w:pPr>
      <w:spacing w:before="160" w:line="258" w:lineRule="exact"/>
      <w:ind w:firstLine="397"/>
      <w:jc w:val="both"/>
    </w:pPr>
    <w:rPr>
      <w:rFonts w:ascii="Courier New" w:hAnsi="Courier New"/>
      <w:kern w:val="18"/>
      <w:sz w:val="20"/>
      <w:szCs w:val="20"/>
      <w:lang w:eastAsia="en-US"/>
    </w:rPr>
  </w:style>
  <w:style w:type="character" w:customStyle="1" w:styleId="PlainTextChar">
    <w:name w:val="Plain Text Char"/>
    <w:link w:val="PlainText"/>
    <w:rsid w:val="00B16171"/>
    <w:rPr>
      <w:rFonts w:ascii="Courier New" w:hAnsi="Courier New" w:cs="Courier New"/>
      <w:kern w:val="18"/>
      <w:lang w:eastAsia="en-US"/>
    </w:rPr>
  </w:style>
  <w:style w:type="paragraph" w:styleId="Salutation">
    <w:name w:val="Salutation"/>
    <w:basedOn w:val="Normal"/>
    <w:next w:val="Normal"/>
    <w:link w:val="SalutationChar"/>
    <w:rsid w:val="00B16171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SalutationChar">
    <w:name w:val="Salutation Char"/>
    <w:link w:val="Salutation"/>
    <w:rsid w:val="00B16171"/>
    <w:rPr>
      <w:kern w:val="18"/>
      <w:sz w:val="22"/>
      <w:lang w:eastAsia="en-US"/>
    </w:rPr>
  </w:style>
  <w:style w:type="character" w:customStyle="1" w:styleId="aa">
    <w:name w:val="Фон под текст"/>
    <w:rsid w:val="00B16171"/>
    <w:rPr>
      <w:shd w:val="pct20" w:color="auto" w:fill="FFFFFF"/>
    </w:rPr>
  </w:style>
  <w:style w:type="paragraph" w:customStyle="1" w:styleId="ab">
    <w:name w:val="Текст в светло сиво поле"/>
    <w:basedOn w:val="Normal"/>
    <w:rsid w:val="00B16171"/>
    <w:pPr>
      <w:framePr w:w="567" w:h="851" w:hRule="exact" w:hSpace="1304" w:wrap="around" w:vAnchor="page" w:hAnchor="page" w:xAlign="outside" w:y="2553"/>
      <w:shd w:val="pct15" w:color="auto" w:fill="FFFFFF"/>
      <w:tabs>
        <w:tab w:val="left" w:pos="170"/>
      </w:tabs>
      <w:spacing w:before="160" w:line="280" w:lineRule="atLeast"/>
      <w:ind w:firstLine="397"/>
    </w:pPr>
    <w:rPr>
      <w:b/>
      <w:kern w:val="18"/>
      <w:sz w:val="22"/>
      <w:szCs w:val="20"/>
      <w:lang w:eastAsia="en-US"/>
    </w:rPr>
  </w:style>
  <w:style w:type="paragraph" w:customStyle="1" w:styleId="ac">
    <w:name w:val="Текст в тъмно сиво поле – дясно"/>
    <w:basedOn w:val="Normal"/>
    <w:rsid w:val="00B16171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line="280" w:lineRule="atLeast"/>
      <w:ind w:firstLine="397"/>
    </w:pPr>
    <w:rPr>
      <w:rFonts w:ascii="Arial" w:hAnsi="Arial"/>
      <w:color w:val="000000"/>
      <w:kern w:val="18"/>
      <w:sz w:val="36"/>
      <w:szCs w:val="20"/>
      <w:lang w:eastAsia="en-US"/>
    </w:rPr>
  </w:style>
  <w:style w:type="paragraph" w:customStyle="1" w:styleId="ad">
    <w:name w:val="Текст в тъмно сиво поле – ляво"/>
    <w:basedOn w:val="ac"/>
    <w:rsid w:val="00B16171"/>
    <w:pPr>
      <w:framePr w:wrap="around"/>
      <w:tabs>
        <w:tab w:val="clear" w:pos="794"/>
        <w:tab w:val="left" w:pos="397"/>
      </w:tabs>
    </w:pPr>
  </w:style>
  <w:style w:type="character" w:customStyle="1" w:styleId="ae">
    <w:name w:val="Номер на страница"/>
    <w:rsid w:val="00B16171"/>
    <w:rPr>
      <w:sz w:val="19"/>
    </w:rPr>
  </w:style>
  <w:style w:type="character" w:customStyle="1" w:styleId="af">
    <w:name w:val="Номер на страница – горе"/>
    <w:rsid w:val="00B16171"/>
    <w:rPr>
      <w:b/>
    </w:rPr>
  </w:style>
  <w:style w:type="paragraph" w:styleId="Signature">
    <w:name w:val="Signature"/>
    <w:basedOn w:val="Normal"/>
    <w:link w:val="SignatureChar"/>
    <w:rsid w:val="00B16171"/>
    <w:pPr>
      <w:spacing w:before="160" w:line="258" w:lineRule="exact"/>
      <w:ind w:left="4252" w:firstLine="397"/>
      <w:jc w:val="both"/>
    </w:pPr>
    <w:rPr>
      <w:kern w:val="18"/>
      <w:sz w:val="22"/>
      <w:szCs w:val="20"/>
      <w:lang w:eastAsia="en-US"/>
    </w:rPr>
  </w:style>
  <w:style w:type="character" w:customStyle="1" w:styleId="SignatureChar">
    <w:name w:val="Signature Char"/>
    <w:link w:val="Signature"/>
    <w:rsid w:val="00B16171"/>
    <w:rPr>
      <w:kern w:val="18"/>
      <w:sz w:val="22"/>
      <w:lang w:eastAsia="en-US"/>
    </w:rPr>
  </w:style>
  <w:style w:type="paragraph" w:customStyle="1" w:styleId="af0">
    <w:name w:val="Заглавие / Раздел"/>
    <w:basedOn w:val="Normal"/>
    <w:rsid w:val="00B16171"/>
    <w:pPr>
      <w:keepNext/>
      <w:keepLines/>
      <w:suppressAutoHyphens/>
      <w:spacing w:before="160" w:after="60" w:line="384" w:lineRule="exact"/>
      <w:ind w:right="-1985" w:firstLine="397"/>
    </w:pPr>
    <w:rPr>
      <w:rFonts w:ascii="Arial" w:hAnsi="Arial"/>
      <w:b/>
      <w:kern w:val="18"/>
      <w:sz w:val="32"/>
      <w:szCs w:val="20"/>
      <w:lang w:eastAsia="en-US"/>
    </w:rPr>
  </w:style>
  <w:style w:type="paragraph" w:customStyle="1" w:styleId="Spezielleberschrift">
    <w:name w:val="Spezielle Überschrift"/>
    <w:basedOn w:val="af0"/>
    <w:next w:val="Normal"/>
    <w:rsid w:val="00B16171"/>
    <w:pPr>
      <w:spacing w:before="567"/>
      <w:ind w:right="0"/>
    </w:pPr>
  </w:style>
  <w:style w:type="paragraph" w:customStyle="1" w:styleId="af1">
    <w:name w:val="Стандартен текст – италик"/>
    <w:basedOn w:val="Normal"/>
    <w:rsid w:val="00B16171"/>
    <w:pPr>
      <w:spacing w:before="160" w:line="258" w:lineRule="exact"/>
      <w:ind w:firstLine="397"/>
      <w:jc w:val="both"/>
    </w:pPr>
    <w:rPr>
      <w:i/>
      <w:kern w:val="18"/>
      <w:sz w:val="2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B16171"/>
    <w:pPr>
      <w:spacing w:before="160" w:after="60" w:line="258" w:lineRule="exact"/>
      <w:ind w:firstLine="397"/>
      <w:outlineLvl w:val="1"/>
    </w:pPr>
    <w:rPr>
      <w:b/>
      <w:kern w:val="18"/>
      <w:sz w:val="20"/>
      <w:szCs w:val="20"/>
      <w:lang w:eastAsia="en-US"/>
    </w:rPr>
  </w:style>
  <w:style w:type="character" w:customStyle="1" w:styleId="SubtitleChar">
    <w:name w:val="Subtitle Char"/>
    <w:link w:val="Subtitle"/>
    <w:rsid w:val="00B16171"/>
    <w:rPr>
      <w:b/>
      <w:kern w:val="18"/>
      <w:lang w:eastAsia="en-US"/>
    </w:rPr>
  </w:style>
  <w:style w:type="paragraph" w:customStyle="1" w:styleId="af2">
    <w:name w:val="Таблица на цялата ширина"/>
    <w:basedOn w:val="Normal"/>
    <w:rsid w:val="00B16171"/>
    <w:pP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f3">
    <w:name w:val="Номер на таблица"/>
    <w:basedOn w:val="Handouta"/>
    <w:next w:val="Normal"/>
    <w:rsid w:val="00B16171"/>
    <w:pPr>
      <w:spacing w:before="480" w:after="170"/>
    </w:pPr>
  </w:style>
  <w:style w:type="paragraph" w:customStyle="1" w:styleId="1">
    <w:name w:val="Номер на таблица 1"/>
    <w:basedOn w:val="af3"/>
    <w:rsid w:val="00B16171"/>
    <w:pPr>
      <w:framePr w:w="8789" w:wrap="around" w:vAnchor="text" w:hAnchor="text" w:xAlign="inside" w:y="1"/>
    </w:pPr>
  </w:style>
  <w:style w:type="paragraph" w:customStyle="1" w:styleId="af4">
    <w:name w:val="Номер на таблица – лява страница"/>
    <w:basedOn w:val="1"/>
    <w:rsid w:val="00B16171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af5">
    <w:name w:val="Номер на таблица – дясна страница"/>
    <w:basedOn w:val="af4"/>
    <w:rsid w:val="00B16171"/>
    <w:pPr>
      <w:tabs>
        <w:tab w:val="clear" w:pos="-567"/>
        <w:tab w:val="left" w:pos="1985"/>
      </w:tabs>
      <w:ind w:left="1985" w:right="-2552"/>
    </w:pPr>
  </w:style>
  <w:style w:type="paragraph" w:customStyle="1" w:styleId="af6">
    <w:name w:val="Текст в таблица"/>
    <w:basedOn w:val="Normal"/>
    <w:rsid w:val="00B16171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hAnsi="Arial"/>
      <w:kern w:val="18"/>
      <w:sz w:val="19"/>
      <w:szCs w:val="20"/>
      <w:lang w:eastAsia="en-US"/>
    </w:rPr>
  </w:style>
  <w:style w:type="paragraph" w:customStyle="1" w:styleId="B">
    <w:name w:val="Текст в таблицаB"/>
    <w:basedOn w:val="af6"/>
    <w:rsid w:val="00B16171"/>
    <w:pPr>
      <w:framePr w:w="0" w:wrap="auto" w:vAnchor="margin" w:xAlign="left" w:yAlign="inline"/>
      <w:spacing w:before="60" w:after="60"/>
    </w:pPr>
  </w:style>
  <w:style w:type="paragraph" w:customStyle="1" w:styleId="N">
    <w:name w:val="Текст в таблицаN"/>
    <w:basedOn w:val="af6"/>
    <w:rsid w:val="00B16171"/>
    <w:pPr>
      <w:framePr w:w="0" w:wrap="auto" w:vAnchor="margin" w:xAlign="left" w:yAlign="inline"/>
      <w:spacing w:before="0" w:after="0"/>
      <w:ind w:firstLine="0"/>
    </w:pPr>
  </w:style>
  <w:style w:type="paragraph" w:customStyle="1" w:styleId="af7">
    <w:name w:val="Антетка на таблица"/>
    <w:basedOn w:val="af6"/>
    <w:rsid w:val="00B16171"/>
    <w:pPr>
      <w:framePr w:w="0" w:wrap="auto" w:vAnchor="margin" w:xAlign="left" w:yAlign="inline"/>
    </w:pPr>
    <w:rPr>
      <w:b/>
    </w:rPr>
  </w:style>
  <w:style w:type="paragraph" w:customStyle="1" w:styleId="B0">
    <w:name w:val="Антетка на таблицаB"/>
    <w:basedOn w:val="B"/>
    <w:rsid w:val="00B16171"/>
    <w:rPr>
      <w:b/>
    </w:rPr>
  </w:style>
  <w:style w:type="paragraph" w:customStyle="1" w:styleId="N0">
    <w:name w:val="Антетка на таблицаN"/>
    <w:basedOn w:val="N"/>
    <w:rsid w:val="00B16171"/>
    <w:pPr>
      <w:jc w:val="center"/>
    </w:pPr>
    <w:rPr>
      <w:b/>
    </w:rPr>
  </w:style>
  <w:style w:type="paragraph" w:styleId="TableofAuthorities">
    <w:name w:val="table of authorities"/>
    <w:basedOn w:val="Normal"/>
    <w:next w:val="Normal"/>
    <w:rsid w:val="00B16171"/>
    <w:pPr>
      <w:spacing w:before="160" w:line="258" w:lineRule="exact"/>
      <w:ind w:left="220" w:hanging="220"/>
      <w:jc w:val="both"/>
    </w:pPr>
    <w:rPr>
      <w:kern w:val="18"/>
      <w:sz w:val="22"/>
      <w:szCs w:val="20"/>
      <w:lang w:eastAsia="en-US"/>
    </w:rPr>
  </w:style>
  <w:style w:type="paragraph" w:styleId="TableofFigures">
    <w:name w:val="table of figures"/>
    <w:basedOn w:val="Normal"/>
    <w:next w:val="Normal"/>
    <w:rsid w:val="00B16171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f8">
    <w:name w:val="Текст в коментарно поле"/>
    <w:basedOn w:val="Normal"/>
    <w:rsid w:val="00B16171"/>
    <w:pPr>
      <w:framePr w:w="2268" w:hSpace="284" w:wrap="around" w:vAnchor="text" w:hAnchor="page" w:xAlign="outside" w:y="1" w:anchorLock="1"/>
      <w:shd w:val="solid" w:color="FFFFFF" w:fill="FFFFFF"/>
      <w:spacing w:before="160" w:line="228" w:lineRule="exact"/>
      <w:ind w:right="57" w:firstLine="397"/>
      <w:jc w:val="right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f9">
    <w:name w:val="Коментарно поле – Пример"/>
    <w:basedOn w:val="af8"/>
    <w:rsid w:val="00B16171"/>
    <w:pPr>
      <w:framePr w:wrap="around" w:anchorLock="0"/>
      <w:jc w:val="center"/>
    </w:pPr>
    <w:rPr>
      <w:b w:val="0"/>
      <w:noProof/>
    </w:rPr>
  </w:style>
  <w:style w:type="paragraph" w:styleId="TOAHeading">
    <w:name w:val="toa heading"/>
    <w:basedOn w:val="Normal"/>
    <w:next w:val="Normal"/>
    <w:rsid w:val="00B16171"/>
    <w:pPr>
      <w:spacing w:before="120" w:line="258" w:lineRule="exact"/>
      <w:ind w:firstLine="397"/>
      <w:jc w:val="both"/>
    </w:pPr>
    <w:rPr>
      <w:rFonts w:ascii="Arial" w:hAnsi="Arial" w:cs="Arial"/>
      <w:b/>
      <w:bCs/>
      <w:kern w:val="18"/>
      <w:lang w:eastAsia="en-US"/>
    </w:rPr>
  </w:style>
  <w:style w:type="paragraph" w:styleId="TOC1">
    <w:name w:val="toc 1"/>
    <w:basedOn w:val="Normal"/>
    <w:next w:val="Normal"/>
    <w:autoRedefine/>
    <w:rsid w:val="00B16171"/>
    <w:pPr>
      <w:tabs>
        <w:tab w:val="right" w:pos="6123"/>
      </w:tabs>
      <w:spacing w:before="132" w:line="264" w:lineRule="exact"/>
      <w:ind w:left="680" w:right="-2549" w:hanging="680"/>
    </w:pPr>
    <w:rPr>
      <w:rFonts w:ascii="Arial" w:hAnsi="Arial"/>
      <w:b/>
      <w:noProof/>
      <w:kern w:val="18"/>
      <w:sz w:val="22"/>
      <w:szCs w:val="20"/>
      <w:lang w:eastAsia="en-US"/>
    </w:rPr>
  </w:style>
  <w:style w:type="paragraph" w:styleId="TOC2">
    <w:name w:val="toc 2"/>
    <w:basedOn w:val="Normal"/>
    <w:next w:val="Normal"/>
    <w:autoRedefine/>
    <w:rsid w:val="00B16171"/>
    <w:pPr>
      <w:tabs>
        <w:tab w:val="right" w:pos="6123"/>
      </w:tabs>
      <w:spacing w:before="160" w:line="258" w:lineRule="exact"/>
      <w:ind w:left="680" w:right="-2552" w:hanging="680"/>
    </w:pPr>
    <w:rPr>
      <w:rFonts w:ascii="Arial" w:hAnsi="Arial"/>
      <w:noProof/>
      <w:kern w:val="18"/>
      <w:sz w:val="20"/>
      <w:szCs w:val="20"/>
      <w:lang w:eastAsia="en-US"/>
    </w:rPr>
  </w:style>
  <w:style w:type="paragraph" w:styleId="TOC3">
    <w:name w:val="toc 3"/>
    <w:basedOn w:val="Normal"/>
    <w:next w:val="Normal"/>
    <w:autoRedefine/>
    <w:rsid w:val="00B16171"/>
    <w:pPr>
      <w:tabs>
        <w:tab w:val="right" w:pos="6123"/>
      </w:tabs>
      <w:spacing w:before="160" w:line="258" w:lineRule="exact"/>
      <w:ind w:left="680" w:right="-2552" w:hanging="680"/>
    </w:pPr>
    <w:rPr>
      <w:rFonts w:ascii="Arial" w:hAnsi="Arial"/>
      <w:noProof/>
      <w:kern w:val="18"/>
      <w:sz w:val="20"/>
      <w:szCs w:val="20"/>
      <w:lang w:eastAsia="en-US"/>
    </w:rPr>
  </w:style>
  <w:style w:type="paragraph" w:styleId="TOC4">
    <w:name w:val="toc 4"/>
    <w:basedOn w:val="Normal"/>
    <w:next w:val="Normal"/>
    <w:autoRedefine/>
    <w:rsid w:val="00B16171"/>
    <w:pPr>
      <w:tabs>
        <w:tab w:val="right" w:pos="6123"/>
      </w:tabs>
      <w:spacing w:before="160" w:line="258" w:lineRule="exact"/>
      <w:ind w:left="680" w:right="-2552" w:hanging="680"/>
    </w:pPr>
    <w:rPr>
      <w:rFonts w:ascii="Arial" w:hAnsi="Arial"/>
      <w:noProof/>
      <w:kern w:val="18"/>
      <w:sz w:val="20"/>
      <w:szCs w:val="20"/>
      <w:lang w:eastAsia="en-US"/>
    </w:rPr>
  </w:style>
  <w:style w:type="paragraph" w:styleId="TOC5">
    <w:name w:val="toc 5"/>
    <w:basedOn w:val="Normal"/>
    <w:next w:val="Normal"/>
    <w:autoRedefine/>
    <w:rsid w:val="00B16171"/>
    <w:pPr>
      <w:spacing w:before="160" w:line="258" w:lineRule="exact"/>
      <w:ind w:left="880" w:firstLine="397"/>
      <w:jc w:val="both"/>
    </w:pPr>
    <w:rPr>
      <w:kern w:val="18"/>
      <w:sz w:val="22"/>
      <w:szCs w:val="20"/>
      <w:lang w:eastAsia="en-US"/>
    </w:rPr>
  </w:style>
  <w:style w:type="paragraph" w:styleId="TOC6">
    <w:name w:val="toc 6"/>
    <w:basedOn w:val="Normal"/>
    <w:next w:val="Normal"/>
    <w:autoRedefine/>
    <w:rsid w:val="00B16171"/>
    <w:pPr>
      <w:spacing w:before="160" w:line="258" w:lineRule="exact"/>
      <w:ind w:left="1100" w:firstLine="397"/>
      <w:jc w:val="both"/>
    </w:pPr>
    <w:rPr>
      <w:kern w:val="18"/>
      <w:sz w:val="22"/>
      <w:szCs w:val="20"/>
      <w:lang w:eastAsia="en-US"/>
    </w:rPr>
  </w:style>
  <w:style w:type="paragraph" w:styleId="TOC7">
    <w:name w:val="toc 7"/>
    <w:basedOn w:val="Normal"/>
    <w:next w:val="Normal"/>
    <w:autoRedefine/>
    <w:rsid w:val="00B16171"/>
    <w:pPr>
      <w:spacing w:before="160" w:line="258" w:lineRule="exact"/>
      <w:ind w:left="1320" w:firstLine="397"/>
      <w:jc w:val="both"/>
    </w:pPr>
    <w:rPr>
      <w:kern w:val="18"/>
      <w:sz w:val="22"/>
      <w:szCs w:val="20"/>
      <w:lang w:eastAsia="en-US"/>
    </w:rPr>
  </w:style>
  <w:style w:type="paragraph" w:styleId="TOC8">
    <w:name w:val="toc 8"/>
    <w:basedOn w:val="Normal"/>
    <w:next w:val="Normal"/>
    <w:autoRedefine/>
    <w:rsid w:val="00B16171"/>
    <w:pPr>
      <w:spacing w:before="160" w:line="258" w:lineRule="exact"/>
      <w:ind w:left="1540" w:firstLine="397"/>
      <w:jc w:val="both"/>
    </w:pPr>
    <w:rPr>
      <w:kern w:val="18"/>
      <w:sz w:val="22"/>
      <w:szCs w:val="20"/>
      <w:lang w:eastAsia="en-US"/>
    </w:rPr>
  </w:style>
  <w:style w:type="paragraph" w:styleId="TOC9">
    <w:name w:val="toc 9"/>
    <w:basedOn w:val="Normal"/>
    <w:next w:val="Normal"/>
    <w:autoRedefine/>
    <w:rsid w:val="00B16171"/>
    <w:pPr>
      <w:spacing w:before="160" w:line="258" w:lineRule="exact"/>
      <w:ind w:left="1760" w:firstLine="397"/>
      <w:jc w:val="both"/>
    </w:pPr>
    <w:rPr>
      <w:kern w:val="18"/>
      <w:sz w:val="22"/>
      <w:szCs w:val="20"/>
      <w:lang w:eastAsia="en-US"/>
    </w:rPr>
  </w:style>
  <w:style w:type="paragraph" w:customStyle="1" w:styleId="berschrift1NeueSeite">
    <w:name w:val="Überschrift 1_Neue_Seite"/>
    <w:basedOn w:val="Heading1"/>
    <w:next w:val="Normal"/>
    <w:rsid w:val="00B16171"/>
    <w:pPr>
      <w:keepLines/>
      <w:pageBreakBefore/>
      <w:widowControl/>
      <w:tabs>
        <w:tab w:val="left" w:pos="510"/>
        <w:tab w:val="left" w:pos="567"/>
      </w:tabs>
      <w:suppressAutoHyphens/>
      <w:autoSpaceDE/>
      <w:autoSpaceDN/>
      <w:adjustRightInd/>
    </w:pPr>
    <w:rPr>
      <w:rFonts w:ascii="Arial Narrow" w:hAnsi="Arial Narrow"/>
      <w:bCs w:val="0"/>
      <w:w w:val="80"/>
      <w:kern w:val="18"/>
      <w:sz w:val="28"/>
      <w:szCs w:val="28"/>
      <w:lang w:eastAsia="en-US"/>
    </w:rPr>
  </w:style>
  <w:style w:type="paragraph" w:customStyle="1" w:styleId="berschrift2NeueSeite">
    <w:name w:val="Überschrift 2_Neue_Seite"/>
    <w:basedOn w:val="Heading2"/>
    <w:next w:val="Normal"/>
    <w:rsid w:val="00B16171"/>
    <w:pPr>
      <w:keepLines/>
      <w:pageBreakBefore/>
      <w:tabs>
        <w:tab w:val="left" w:pos="567"/>
      </w:tabs>
      <w:suppressAutoHyphens/>
      <w:spacing w:line="280" w:lineRule="exact"/>
    </w:pPr>
    <w:rPr>
      <w:rFonts w:ascii="Arial Narrow" w:hAnsi="Arial Narrow"/>
      <w:bCs w:val="0"/>
      <w:caps/>
      <w:w w:val="80"/>
      <w:kern w:val="18"/>
      <w:szCs w:val="28"/>
      <w:lang w:eastAsia="en-US"/>
    </w:rPr>
  </w:style>
  <w:style w:type="paragraph" w:customStyle="1" w:styleId="berschrift3NeueSeite">
    <w:name w:val="Überschrift 3_Neue_Seite"/>
    <w:basedOn w:val="Heading3"/>
    <w:next w:val="Normal"/>
    <w:rsid w:val="00B16171"/>
    <w:pPr>
      <w:keepLines/>
      <w:pageBreakBefore/>
      <w:suppressAutoHyphens/>
      <w:spacing w:before="0" w:after="200" w:line="220" w:lineRule="exact"/>
    </w:pPr>
    <w:rPr>
      <w:rFonts w:ascii="Arial Narrow" w:hAnsi="Arial Narrow" w:cs="Times New Roman"/>
      <w:bCs w:val="0"/>
      <w:caps/>
      <w:w w:val="80"/>
      <w:kern w:val="18"/>
      <w:sz w:val="20"/>
      <w:szCs w:val="28"/>
      <w:lang w:eastAsia="en-US"/>
    </w:rPr>
  </w:style>
  <w:style w:type="paragraph" w:customStyle="1" w:styleId="berschrift4NeueSeite">
    <w:name w:val="Überschrift 4_Neue_Seite"/>
    <w:basedOn w:val="Heading4"/>
    <w:next w:val="Normal"/>
    <w:rsid w:val="00B16171"/>
    <w:pPr>
      <w:pageBreakBefore/>
      <w:numPr>
        <w:ilvl w:val="0"/>
        <w:numId w:val="0"/>
      </w:numPr>
      <w:spacing w:before="0"/>
    </w:pPr>
  </w:style>
  <w:style w:type="paragraph" w:customStyle="1" w:styleId="afa">
    <w:name w:val="Подзаглавие"/>
    <w:basedOn w:val="Normal"/>
    <w:rsid w:val="00B16171"/>
    <w:pPr>
      <w:spacing w:before="240" w:after="408" w:line="288" w:lineRule="exact"/>
      <w:ind w:right="-1985" w:firstLine="397"/>
    </w:pPr>
    <w:rPr>
      <w:rFonts w:ascii="Arial" w:hAnsi="Arial"/>
      <w:b/>
      <w:kern w:val="18"/>
      <w:szCs w:val="20"/>
      <w:lang w:eastAsia="en-US"/>
    </w:rPr>
  </w:style>
  <w:style w:type="paragraph" w:customStyle="1" w:styleId="afb">
    <w:name w:val="Текст на пример"/>
    <w:basedOn w:val="BodyText2"/>
    <w:autoRedefine/>
    <w:rsid w:val="00B16171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afc">
    <w:name w:val="Междинно заглавие"/>
    <w:basedOn w:val="Normal"/>
    <w:rsid w:val="00B16171"/>
    <w:pPr>
      <w:keepNext/>
      <w:keepLines/>
      <w:spacing w:before="240" w:line="228" w:lineRule="exact"/>
      <w:ind w:firstLine="397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fd">
    <w:name w:val="Междинно заглавие със символ отпред"/>
    <w:basedOn w:val="afc"/>
    <w:rsid w:val="00B16171"/>
    <w:pPr>
      <w:tabs>
        <w:tab w:val="left" w:pos="454"/>
      </w:tabs>
    </w:pPr>
  </w:style>
  <w:style w:type="paragraph" w:customStyle="1" w:styleId="afe">
    <w:name w:val="Автобиография"/>
    <w:basedOn w:val="Normal"/>
    <w:rsid w:val="00B16171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hAnsi="Arial"/>
      <w:kern w:val="18"/>
      <w:sz w:val="22"/>
      <w:szCs w:val="20"/>
      <w:lang w:eastAsia="en-US"/>
    </w:rPr>
  </w:style>
  <w:style w:type="paragraph" w:customStyle="1" w:styleId="aff">
    <w:name w:val="Библиография"/>
    <w:basedOn w:val="Normal"/>
    <w:rsid w:val="00B16171"/>
    <w:pPr>
      <w:tabs>
        <w:tab w:val="left" w:pos="397"/>
      </w:tabs>
      <w:spacing w:before="160" w:after="110" w:line="220" w:lineRule="exact"/>
      <w:ind w:firstLine="397"/>
      <w:outlineLvl w:val="8"/>
    </w:pPr>
    <w:rPr>
      <w:kern w:val="18"/>
      <w:sz w:val="18"/>
      <w:szCs w:val="20"/>
      <w:lang w:eastAsia="en-US"/>
    </w:rPr>
  </w:style>
  <w:style w:type="paragraph" w:customStyle="1" w:styleId="aff0">
    <w:name w:val="Графика"/>
    <w:basedOn w:val="Normal"/>
    <w:rsid w:val="00B161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line="230" w:lineRule="atLeast"/>
      <w:ind w:left="57" w:right="57" w:firstLine="397"/>
      <w:jc w:val="center"/>
    </w:pPr>
    <w:rPr>
      <w:kern w:val="18"/>
      <w:sz w:val="22"/>
      <w:szCs w:val="20"/>
      <w:lang w:eastAsia="en-US"/>
    </w:rPr>
  </w:style>
  <w:style w:type="paragraph" w:customStyle="1" w:styleId="aff1">
    <w:name w:val="Заглавен ред"/>
    <w:basedOn w:val="Normal"/>
    <w:rsid w:val="00B16171"/>
    <w:pPr>
      <w:keepNext/>
      <w:keepLines/>
      <w:suppressAutoHyphens/>
      <w:spacing w:before="160" w:after="192" w:line="384" w:lineRule="exact"/>
      <w:ind w:right="-1985" w:firstLine="397"/>
    </w:pPr>
    <w:rPr>
      <w:rFonts w:ascii="Arial" w:hAnsi="Arial"/>
      <w:kern w:val="18"/>
      <w:sz w:val="22"/>
      <w:szCs w:val="20"/>
      <w:lang w:eastAsia="en-US"/>
    </w:rPr>
  </w:style>
  <w:style w:type="paragraph" w:customStyle="1" w:styleId="aff2">
    <w:name w:val="Заглавие на библиография"/>
    <w:basedOn w:val="Normal"/>
    <w:next w:val="aff"/>
    <w:rsid w:val="00B16171"/>
    <w:pPr>
      <w:spacing w:before="567" w:line="258" w:lineRule="exact"/>
      <w:ind w:firstLine="397"/>
      <w:jc w:val="both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aff3">
    <w:name w:val="Съдържание – страница"/>
    <w:basedOn w:val="Normal"/>
    <w:rsid w:val="00B16171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hAnsi="Arial"/>
      <w:kern w:val="18"/>
      <w:sz w:val="22"/>
      <w:szCs w:val="20"/>
      <w:lang w:eastAsia="en-US"/>
    </w:rPr>
  </w:style>
  <w:style w:type="paragraph" w:customStyle="1" w:styleId="aff4">
    <w:name w:val="Заглавие на материал"/>
    <w:basedOn w:val="aff3"/>
    <w:rsid w:val="00B16171"/>
    <w:pPr>
      <w:pBdr>
        <w:top w:val="single" w:sz="4" w:space="11" w:color="auto"/>
      </w:pBdr>
    </w:pPr>
    <w:rPr>
      <w:b/>
    </w:rPr>
  </w:style>
  <w:style w:type="paragraph" w:customStyle="1" w:styleId="aff5">
    <w:name w:val="Заглавно изречение – дясна страница"/>
    <w:basedOn w:val="Header"/>
    <w:rsid w:val="00B16171"/>
    <w:pPr>
      <w:pBdr>
        <w:bottom w:val="single" w:sz="4" w:space="5" w:color="auto"/>
      </w:pBdr>
      <w:tabs>
        <w:tab w:val="right" w:pos="8789"/>
      </w:tabs>
      <w:spacing w:line="250" w:lineRule="exact"/>
      <w:ind w:right="-2552"/>
      <w:jc w:val="left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aff6">
    <w:name w:val="Заглавно изречение – дясна страница – втори ред"/>
    <w:basedOn w:val="aff5"/>
    <w:rsid w:val="00B16171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aff7">
    <w:name w:val="Заглавно изречение – лява страница"/>
    <w:basedOn w:val="Header"/>
    <w:rsid w:val="00B16171"/>
    <w:pPr>
      <w:pBdr>
        <w:bottom w:val="single" w:sz="4" w:space="5" w:color="auto"/>
      </w:pBdr>
      <w:tabs>
        <w:tab w:val="right" w:pos="6237"/>
      </w:tabs>
      <w:spacing w:line="250" w:lineRule="exact"/>
      <w:ind w:left="-2552"/>
      <w:jc w:val="both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aff8">
    <w:name w:val="Заглавно изречение – лява страница – втори ред"/>
    <w:basedOn w:val="aff7"/>
    <w:rsid w:val="00B16171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aff9">
    <w:name w:val="Заглавно изречение – широка страница"/>
    <w:basedOn w:val="aff5"/>
    <w:rsid w:val="00B16171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affa">
    <w:name w:val="Чек листа"/>
    <w:basedOn w:val="Normal"/>
    <w:rsid w:val="00B16171"/>
    <w:pPr>
      <w:spacing w:before="120" w:line="258" w:lineRule="exact"/>
      <w:ind w:firstLine="397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affb">
    <w:name w:val="Изброяване с тире в чек листа"/>
    <w:basedOn w:val="affa"/>
    <w:rsid w:val="00B16171"/>
    <w:pPr>
      <w:framePr w:w="8789" w:wrap="around" w:vAnchor="text" w:hAnchor="text" w:xAlign="inside" w:y="1"/>
      <w:tabs>
        <w:tab w:val="left" w:pos="284"/>
      </w:tabs>
    </w:pPr>
  </w:style>
  <w:style w:type="paragraph" w:customStyle="1" w:styleId="affc">
    <w:name w:val="Изброяване с точка в чек листа"/>
    <w:basedOn w:val="affb"/>
    <w:rsid w:val="00B16171"/>
    <w:pPr>
      <w:framePr w:wrap="around"/>
    </w:pPr>
  </w:style>
  <w:style w:type="paragraph" w:customStyle="1" w:styleId="affd">
    <w:name w:val="Изброяване с цифра в чек листа"/>
    <w:basedOn w:val="affc"/>
    <w:rsid w:val="00B16171"/>
    <w:pPr>
      <w:framePr w:wrap="around"/>
    </w:pPr>
  </w:style>
  <w:style w:type="paragraph" w:customStyle="1" w:styleId="affe">
    <w:name w:val="Изброяване с буква в чек листа"/>
    <w:basedOn w:val="affd"/>
    <w:rsid w:val="00B16171"/>
    <w:pPr>
      <w:framePr w:wrap="around"/>
    </w:pPr>
  </w:style>
  <w:style w:type="paragraph" w:customStyle="1" w:styleId="Times0">
    <w:name w:val="Изброяване с букви – шрифт Times"/>
    <w:basedOn w:val="Normal"/>
    <w:rsid w:val="00B16171"/>
    <w:pPr>
      <w:spacing w:before="100" w:line="258" w:lineRule="exact"/>
      <w:ind w:left="1078" w:hanging="227"/>
      <w:jc w:val="both"/>
    </w:pPr>
    <w:rPr>
      <w:kern w:val="18"/>
      <w:sz w:val="22"/>
      <w:szCs w:val="20"/>
      <w:lang w:eastAsia="en-US"/>
    </w:rPr>
  </w:style>
  <w:style w:type="paragraph" w:customStyle="1" w:styleId="Arial">
    <w:name w:val="Изброяване с букви – шрифт Arial"/>
    <w:basedOn w:val="Times0"/>
    <w:rsid w:val="00B16171"/>
    <w:pPr>
      <w:spacing w:before="60" w:after="60" w:line="220" w:lineRule="exact"/>
    </w:pPr>
    <w:rPr>
      <w:rFonts w:ascii="Arial" w:hAnsi="Arial"/>
      <w:sz w:val="19"/>
    </w:rPr>
  </w:style>
  <w:style w:type="paragraph" w:customStyle="1" w:styleId="a0">
    <w:name w:val="Изброяване с тире"/>
    <w:basedOn w:val="Normal"/>
    <w:rsid w:val="00B16171"/>
    <w:pPr>
      <w:numPr>
        <w:numId w:val="39"/>
      </w:numPr>
      <w:tabs>
        <w:tab w:val="clear" w:pos="720"/>
      </w:tabs>
      <w:spacing w:before="60" w:line="258" w:lineRule="exact"/>
      <w:ind w:left="624" w:hanging="227"/>
      <w:jc w:val="both"/>
    </w:pPr>
    <w:rPr>
      <w:kern w:val="18"/>
      <w:sz w:val="22"/>
      <w:szCs w:val="20"/>
      <w:lang w:eastAsia="en-US"/>
    </w:rPr>
  </w:style>
  <w:style w:type="paragraph" w:customStyle="1" w:styleId="Arial0">
    <w:name w:val="Изброяване с тире – шрифт Arial"/>
    <w:basedOn w:val="a0"/>
    <w:rsid w:val="00B16171"/>
    <w:pPr>
      <w:spacing w:after="60" w:line="220" w:lineRule="exact"/>
    </w:pPr>
    <w:rPr>
      <w:rFonts w:ascii="Arial" w:hAnsi="Arial"/>
      <w:sz w:val="19"/>
    </w:rPr>
  </w:style>
  <w:style w:type="paragraph" w:customStyle="1" w:styleId="a">
    <w:name w:val="Изброяване с точка"/>
    <w:basedOn w:val="a0"/>
    <w:rsid w:val="00B16171"/>
    <w:pPr>
      <w:numPr>
        <w:numId w:val="38"/>
      </w:numPr>
      <w:tabs>
        <w:tab w:val="clear" w:pos="757"/>
      </w:tabs>
      <w:ind w:left="850" w:hanging="170"/>
    </w:pPr>
  </w:style>
  <w:style w:type="paragraph" w:customStyle="1" w:styleId="Arial1">
    <w:name w:val="Изброяване с точка – шрифт Arial"/>
    <w:basedOn w:val="a"/>
    <w:rsid w:val="00B16171"/>
    <w:pPr>
      <w:spacing w:after="60" w:line="220" w:lineRule="exact"/>
    </w:pPr>
    <w:rPr>
      <w:rFonts w:ascii="Arial" w:hAnsi="Arial"/>
      <w:sz w:val="19"/>
    </w:rPr>
  </w:style>
  <w:style w:type="paragraph" w:customStyle="1" w:styleId="Times">
    <w:name w:val="Изброяване с цифри – шрифт Times"/>
    <w:basedOn w:val="Normal"/>
    <w:rsid w:val="00B16171"/>
    <w:pPr>
      <w:numPr>
        <w:numId w:val="37"/>
      </w:numPr>
      <w:tabs>
        <w:tab w:val="clear" w:pos="360"/>
      </w:tabs>
      <w:spacing w:before="160" w:line="258" w:lineRule="exact"/>
      <w:ind w:left="227" w:hanging="227"/>
      <w:jc w:val="both"/>
    </w:pPr>
    <w:rPr>
      <w:kern w:val="18"/>
      <w:sz w:val="22"/>
      <w:szCs w:val="20"/>
      <w:lang w:eastAsia="en-US"/>
    </w:rPr>
  </w:style>
  <w:style w:type="paragraph" w:customStyle="1" w:styleId="Arial2">
    <w:name w:val="Изброяване с цифри – шрифт Arial"/>
    <w:basedOn w:val="Times"/>
    <w:rsid w:val="00B16171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fff">
    <w:name w:val="Изображение"/>
    <w:basedOn w:val="a5"/>
    <w:next w:val="Normal"/>
    <w:rsid w:val="00B16171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fff0">
    <w:name w:val="Изображение – лява страница"/>
    <w:basedOn w:val="afff"/>
    <w:next w:val="Normal"/>
    <w:rsid w:val="00B16171"/>
    <w:pPr>
      <w:tabs>
        <w:tab w:val="clear" w:pos="851"/>
      </w:tabs>
      <w:ind w:left="-1743" w:firstLine="0"/>
    </w:pPr>
  </w:style>
  <w:style w:type="paragraph" w:customStyle="1" w:styleId="afff1">
    <w:name w:val="Изображение – дясна страница"/>
    <w:basedOn w:val="afff0"/>
    <w:rsid w:val="00B16171"/>
    <w:pPr>
      <w:ind w:left="170" w:right="-1743"/>
    </w:pPr>
  </w:style>
  <w:style w:type="paragraph" w:customStyle="1" w:styleId="afff2">
    <w:name w:val="Име на автор"/>
    <w:basedOn w:val="Normal"/>
    <w:next w:val="afe"/>
    <w:rsid w:val="00B16171"/>
    <w:pPr>
      <w:spacing w:before="160" w:after="360" w:line="258" w:lineRule="exact"/>
      <w:ind w:right="-2552" w:firstLine="397"/>
      <w:jc w:val="right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afff3">
    <w:name w:val="Материал"/>
    <w:basedOn w:val="Normal"/>
    <w:rsid w:val="00B16171"/>
    <w:pPr>
      <w:pBdr>
        <w:top w:val="single" w:sz="6" w:space="6" w:color="000000"/>
        <w:bottom w:val="single" w:sz="6" w:space="6" w:color="000000"/>
      </w:pBdr>
      <w:spacing w:before="160" w:line="258" w:lineRule="exact"/>
      <w:ind w:right="-1588" w:firstLine="397"/>
      <w:jc w:val="both"/>
    </w:pPr>
    <w:rPr>
      <w:kern w:val="18"/>
      <w:sz w:val="22"/>
      <w:szCs w:val="20"/>
      <w:lang w:eastAsia="en-US"/>
    </w:rPr>
  </w:style>
  <w:style w:type="paragraph" w:customStyle="1" w:styleId="afff4">
    <w:name w:val="Съдържание – с линия отгоре"/>
    <w:basedOn w:val="a4"/>
    <w:rsid w:val="00B16171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afff5">
    <w:name w:val="Мото"/>
    <w:basedOn w:val="afff4"/>
    <w:rsid w:val="00B16171"/>
    <w:pPr>
      <w:pBdr>
        <w:top w:val="none" w:sz="0" w:space="0" w:color="auto"/>
      </w:pBdr>
      <w:spacing w:before="408"/>
    </w:pPr>
  </w:style>
  <w:style w:type="paragraph" w:customStyle="1" w:styleId="afff6">
    <w:name w:val="Номер на формуляр"/>
    <w:basedOn w:val="Handouta"/>
    <w:next w:val="Normal"/>
    <w:rsid w:val="00B16171"/>
  </w:style>
  <w:style w:type="paragraph" w:customStyle="1" w:styleId="afff7">
    <w:name w:val="Номер на формуляр – дясна страница"/>
    <w:basedOn w:val="afff6"/>
    <w:next w:val="Normal"/>
    <w:rsid w:val="00B16171"/>
    <w:pPr>
      <w:ind w:right="-1743"/>
    </w:pPr>
  </w:style>
  <w:style w:type="paragraph" w:customStyle="1" w:styleId="afff8">
    <w:name w:val="Номер на формуляр – лява страница"/>
    <w:basedOn w:val="afff6"/>
    <w:next w:val="Normal"/>
    <w:rsid w:val="00B16171"/>
    <w:pPr>
      <w:tabs>
        <w:tab w:val="clear" w:pos="1985"/>
        <w:tab w:val="left" w:pos="-567"/>
      </w:tabs>
      <w:ind w:left="-1743" w:firstLine="0"/>
    </w:pPr>
  </w:style>
  <w:style w:type="paragraph" w:customStyle="1" w:styleId="afff9">
    <w:name w:val="Номерация на изображение – дясна страница"/>
    <w:basedOn w:val="a3"/>
    <w:next w:val="Normal"/>
    <w:rsid w:val="00B16171"/>
    <w:pPr>
      <w:ind w:left="0" w:right="-1743" w:firstLine="0"/>
    </w:pPr>
  </w:style>
  <w:style w:type="paragraph" w:customStyle="1" w:styleId="afffa">
    <w:name w:val="Параграф в рамка – булет"/>
    <w:basedOn w:val="a4"/>
    <w:rsid w:val="00B16171"/>
    <w:pPr>
      <w:ind w:left="454" w:hanging="284"/>
    </w:pPr>
  </w:style>
  <w:style w:type="paragraph" w:customStyle="1" w:styleId="afffb">
    <w:name w:val="Параграф в рамка – друг шрифт"/>
    <w:basedOn w:val="a4"/>
    <w:rsid w:val="00B16171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afffc">
    <w:name w:val="Параграф в рамка – изброяване с тире"/>
    <w:basedOn w:val="a4"/>
    <w:rsid w:val="00B16171"/>
    <w:pPr>
      <w:ind w:left="0"/>
    </w:pPr>
  </w:style>
  <w:style w:type="paragraph" w:customStyle="1" w:styleId="afffd">
    <w:name w:val="Параграф в рамка – на цялата ширина на страница"/>
    <w:basedOn w:val="a4"/>
    <w:rsid w:val="00B16171"/>
    <w:pPr>
      <w:pBdr>
        <w:left w:val="single" w:sz="6" w:space="7" w:color="auto"/>
      </w:pBdr>
      <w:ind w:right="-2381"/>
    </w:pPr>
  </w:style>
  <w:style w:type="paragraph" w:customStyle="1" w:styleId="afffe">
    <w:name w:val="Параграф в рамка и светло сив фон"/>
    <w:basedOn w:val="a4"/>
    <w:rsid w:val="00B16171"/>
    <w:pPr>
      <w:shd w:val="pct10" w:color="auto" w:fill="FFFFFF"/>
    </w:pPr>
  </w:style>
  <w:style w:type="paragraph" w:customStyle="1" w:styleId="affff">
    <w:name w:val="Параграф в рамка и тъмно сив фон със знак"/>
    <w:basedOn w:val="afffe"/>
    <w:rsid w:val="00B16171"/>
    <w:pPr>
      <w:shd w:val="pct20" w:color="auto" w:fill="FFFFFF"/>
      <w:ind w:left="0"/>
    </w:pPr>
    <w:rPr>
      <w:b/>
    </w:rPr>
  </w:style>
  <w:style w:type="paragraph" w:customStyle="1" w:styleId="affff0">
    <w:name w:val="Пример"/>
    <w:basedOn w:val="BodyText3"/>
    <w:rsid w:val="00B16171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affff1">
    <w:name w:val="Снимка на автор"/>
    <w:basedOn w:val="Normal"/>
    <w:rsid w:val="00B16171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ffff2">
    <w:name w:val="Съдържание – с линия отдолу"/>
    <w:basedOn w:val="Normal"/>
    <w:rsid w:val="00B16171"/>
    <w:pPr>
      <w:pBdr>
        <w:bottom w:val="single" w:sz="8" w:space="1" w:color="auto"/>
      </w:pBdr>
      <w:spacing w:before="160" w:line="60" w:lineRule="atLeast"/>
      <w:ind w:right="-2552" w:firstLine="397"/>
      <w:jc w:val="both"/>
    </w:pPr>
    <w:rPr>
      <w:kern w:val="18"/>
      <w:sz w:val="6"/>
      <w:szCs w:val="20"/>
      <w:lang w:eastAsia="en-US"/>
    </w:rPr>
  </w:style>
  <w:style w:type="paragraph" w:customStyle="1" w:styleId="10">
    <w:name w:val="Съдържание – с линия отдолу 1"/>
    <w:basedOn w:val="affff2"/>
    <w:rsid w:val="00B16171"/>
    <w:pPr>
      <w:ind w:left="-2552" w:right="0"/>
    </w:pPr>
  </w:style>
  <w:style w:type="paragraph" w:customStyle="1" w:styleId="-">
    <w:name w:val="Чек листа - номер"/>
    <w:basedOn w:val="a3"/>
    <w:rsid w:val="00B16171"/>
  </w:style>
  <w:style w:type="paragraph" w:customStyle="1" w:styleId="11">
    <w:name w:val="Чек листа – номер 1"/>
    <w:basedOn w:val="Normal"/>
    <w:next w:val="Normal"/>
    <w:rsid w:val="00B16171"/>
    <w:pPr>
      <w:tabs>
        <w:tab w:val="left" w:pos="1985"/>
      </w:tabs>
      <w:spacing w:before="170" w:after="480" w:line="258" w:lineRule="exact"/>
      <w:ind w:left="1985" w:right="-2552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2">
    <w:name w:val="Чек листа – номер 2"/>
    <w:basedOn w:val="Normal"/>
    <w:next w:val="Normal"/>
    <w:rsid w:val="00B16171"/>
    <w:pPr>
      <w:tabs>
        <w:tab w:val="left" w:pos="-567"/>
      </w:tabs>
      <w:spacing w:before="170" w:after="480" w:line="258" w:lineRule="exact"/>
      <w:ind w:left="-567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ffff3">
    <w:name w:val="Чек листа – текст"/>
    <w:basedOn w:val="Normal"/>
    <w:rsid w:val="00B16171"/>
    <w:pPr>
      <w:tabs>
        <w:tab w:val="left" w:pos="0"/>
      </w:tabs>
      <w:spacing w:before="120" w:line="258" w:lineRule="exact"/>
      <w:ind w:firstLine="397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B1">
    <w:name w:val="Чек листа B"/>
    <w:basedOn w:val="affa"/>
    <w:rsid w:val="00B16171"/>
  </w:style>
  <w:style w:type="paragraph" w:customStyle="1" w:styleId="affff4">
    <w:name w:val="Ширина на надпис ???"/>
    <w:basedOn w:val="Caption"/>
    <w:rsid w:val="00B16171"/>
    <w:pPr>
      <w:ind w:right="-1588"/>
    </w:pPr>
  </w:style>
  <w:style w:type="paragraph" w:customStyle="1" w:styleId="FooterRightPage">
    <w:name w:val="FooterRightPage"/>
    <w:basedOn w:val="Footer"/>
    <w:rsid w:val="00B16171"/>
    <w:pPr>
      <w:pBdr>
        <w:top w:val="single" w:sz="4" w:space="1" w:color="auto"/>
      </w:pBdr>
      <w:tabs>
        <w:tab w:val="clear" w:pos="4153"/>
        <w:tab w:val="clear" w:pos="8306"/>
        <w:tab w:val="right" w:pos="6123"/>
      </w:tabs>
      <w:ind w:right="-1743"/>
    </w:pPr>
    <w:rPr>
      <w:rFonts w:ascii="Arial" w:hAnsi="Arial"/>
      <w:spacing w:val="-6"/>
      <w:sz w:val="18"/>
      <w:lang w:eastAsia="en-US"/>
    </w:rPr>
  </w:style>
  <w:style w:type="paragraph" w:customStyle="1" w:styleId="HeaderLeftPage">
    <w:name w:val="HeaderLeftPage"/>
    <w:basedOn w:val="Header"/>
    <w:rsid w:val="00B16171"/>
    <w:pPr>
      <w:spacing w:line="250" w:lineRule="exact"/>
      <w:ind w:left="-1743"/>
      <w:jc w:val="right"/>
    </w:pPr>
    <w:rPr>
      <w:rFonts w:ascii="Arial" w:hAnsi="Arial"/>
      <w:b w:val="0"/>
      <w:i/>
      <w:w w:val="80"/>
      <w:lang w:val="ru-RU" w:eastAsia="en-US"/>
    </w:rPr>
  </w:style>
  <w:style w:type="paragraph" w:customStyle="1" w:styleId="HeaderRightPage">
    <w:name w:val="HeaderRightPage"/>
    <w:basedOn w:val="Header"/>
    <w:rsid w:val="00B16171"/>
    <w:pPr>
      <w:tabs>
        <w:tab w:val="center" w:pos="4153"/>
        <w:tab w:val="right" w:pos="6236"/>
        <w:tab w:val="right" w:pos="8306"/>
      </w:tabs>
      <w:spacing w:line="250" w:lineRule="exact"/>
      <w:ind w:right="-1743"/>
      <w:jc w:val="left"/>
    </w:pPr>
    <w:rPr>
      <w:rFonts w:ascii="Arial" w:hAnsi="Arial"/>
      <w:w w:val="80"/>
      <w:lang w:eastAsia="en-US"/>
    </w:rPr>
  </w:style>
  <w:style w:type="paragraph" w:customStyle="1" w:styleId="-0">
    <w:name w:val="Номер на таблица - дясна страница"/>
    <w:basedOn w:val="af5"/>
    <w:rsid w:val="00B16171"/>
    <w:pPr>
      <w:ind w:right="-1743"/>
    </w:pPr>
    <w:rPr>
      <w:lang w:val="en-US"/>
    </w:rPr>
  </w:style>
  <w:style w:type="paragraph" w:customStyle="1" w:styleId="TabelleNummer">
    <w:name w:val="Tabelle Nummer"/>
    <w:basedOn w:val="Normal"/>
    <w:next w:val="Normal"/>
    <w:rsid w:val="00B16171"/>
    <w:pPr>
      <w:tabs>
        <w:tab w:val="left" w:pos="1985"/>
      </w:tabs>
      <w:spacing w:before="480" w:after="17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TabelleNummerB">
    <w:name w:val="Tabelle NummerB"/>
    <w:basedOn w:val="Normal"/>
    <w:rsid w:val="00B16171"/>
    <w:pPr>
      <w:framePr w:w="8789" w:wrap="around" w:vAnchor="text" w:hAnchor="text" w:xAlign="inside" w:y="1"/>
      <w:tabs>
        <w:tab w:val="left" w:pos="1985"/>
      </w:tabs>
      <w:spacing w:before="480" w:after="17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Checkliste">
    <w:name w:val="Checkliste"/>
    <w:basedOn w:val="Normal"/>
    <w:rsid w:val="00B16171"/>
    <w:pPr>
      <w:spacing w:before="120" w:line="258" w:lineRule="exact"/>
      <w:ind w:firstLine="397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ChecklisteKasten">
    <w:name w:val="Checkliste Kasten"/>
    <w:basedOn w:val="Normal"/>
    <w:autoRedefine/>
    <w:rsid w:val="00B16171"/>
    <w:pPr>
      <w:numPr>
        <w:numId w:val="14"/>
      </w:numPr>
      <w:spacing w:before="120" w:line="258" w:lineRule="exact"/>
      <w:jc w:val="both"/>
    </w:pPr>
    <w:rPr>
      <w:rFonts w:ascii="Arial" w:hAnsi="Arial"/>
      <w:kern w:val="18"/>
      <w:sz w:val="19"/>
      <w:szCs w:val="20"/>
      <w:lang w:eastAsia="en-US"/>
    </w:rPr>
  </w:style>
  <w:style w:type="paragraph" w:customStyle="1" w:styleId="ChecklisteNummer">
    <w:name w:val="Checkliste Nummer"/>
    <w:basedOn w:val="Normal"/>
    <w:rsid w:val="00B16171"/>
    <w:pPr>
      <w:tabs>
        <w:tab w:val="left" w:pos="1985"/>
      </w:tabs>
      <w:spacing w:before="17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ChecklisteNummerB">
    <w:name w:val="Checkliste NummerB"/>
    <w:basedOn w:val="Normal"/>
    <w:next w:val="Normal"/>
    <w:rsid w:val="00B16171"/>
    <w:pPr>
      <w:tabs>
        <w:tab w:val="left" w:pos="1985"/>
      </w:tabs>
      <w:spacing w:before="170" w:line="258" w:lineRule="exact"/>
      <w:ind w:left="-1743" w:right="-1743" w:firstLine="397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ChecklisteNummerBG">
    <w:name w:val="Checkliste NummerBG"/>
    <w:basedOn w:val="Normal"/>
    <w:next w:val="Normal"/>
    <w:rsid w:val="00B16171"/>
    <w:pPr>
      <w:tabs>
        <w:tab w:val="left" w:pos="-567"/>
      </w:tabs>
      <w:spacing w:before="170" w:after="480" w:line="258" w:lineRule="exact"/>
      <w:ind w:left="-1743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Marginalie">
    <w:name w:val="Marginalie"/>
    <w:basedOn w:val="Normal"/>
    <w:rsid w:val="00B16171"/>
    <w:pPr>
      <w:framePr w:w="2268" w:hSpace="284" w:wrap="around" w:vAnchor="text" w:hAnchor="page" w:xAlign="outside" w:y="1" w:anchorLock="1"/>
      <w:pBdr>
        <w:top w:val="thinThickMediumGap" w:sz="12" w:space="1" w:color="C0C0C0"/>
        <w:bottom w:val="thickThinMediumGap" w:sz="12" w:space="1" w:color="C0C0C0"/>
      </w:pBdr>
      <w:shd w:val="solid" w:color="FFFFFF" w:fill="FFFFFF"/>
      <w:spacing w:before="160" w:line="258" w:lineRule="exact"/>
      <w:jc w:val="right"/>
    </w:pPr>
    <w:rPr>
      <w:rFonts w:ascii="Arial" w:hAnsi="Arial"/>
      <w:b/>
      <w:w w:val="80"/>
      <w:kern w:val="18"/>
      <w:sz w:val="19"/>
      <w:szCs w:val="20"/>
      <w:lang w:eastAsia="en-US"/>
    </w:rPr>
  </w:style>
  <w:style w:type="paragraph" w:customStyle="1" w:styleId="Motto">
    <w:name w:val="Motto"/>
    <w:basedOn w:val="Normal"/>
    <w:rsid w:val="00B16171"/>
    <w:pPr>
      <w:spacing w:before="408" w:after="120" w:line="258" w:lineRule="exact"/>
      <w:ind w:right="-2552" w:firstLine="397"/>
      <w:jc w:val="both"/>
    </w:pPr>
    <w:rPr>
      <w:kern w:val="19"/>
      <w:sz w:val="22"/>
      <w:szCs w:val="20"/>
      <w:lang w:eastAsia="en-US"/>
    </w:rPr>
  </w:style>
  <w:style w:type="paragraph" w:customStyle="1" w:styleId="Kasten">
    <w:name w:val="Kasten"/>
    <w:basedOn w:val="Normal"/>
    <w:rsid w:val="00B16171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line="258" w:lineRule="exact"/>
      <w:ind w:left="170" w:right="170" w:firstLine="397"/>
      <w:jc w:val="both"/>
    </w:pPr>
    <w:rPr>
      <w:kern w:val="19"/>
      <w:sz w:val="22"/>
      <w:szCs w:val="20"/>
      <w:lang w:eastAsia="en-US"/>
    </w:rPr>
  </w:style>
  <w:style w:type="paragraph" w:customStyle="1" w:styleId="KastenKlein">
    <w:name w:val="Kasten Klein"/>
    <w:basedOn w:val="Kasten"/>
    <w:rsid w:val="00B16171"/>
    <w:pPr>
      <w:pBdr>
        <w:left w:val="single" w:sz="6" w:space="7" w:color="auto"/>
      </w:pBdr>
    </w:pPr>
  </w:style>
  <w:style w:type="paragraph" w:customStyle="1" w:styleId="Abbildung">
    <w:name w:val="Abbildung"/>
    <w:basedOn w:val="KastenKlein"/>
    <w:next w:val="Normal"/>
    <w:rsid w:val="00B16171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bbildungNummer">
    <w:name w:val="Abbildung Nummer"/>
    <w:basedOn w:val="Normal"/>
    <w:next w:val="Normal"/>
    <w:rsid w:val="00B16171"/>
    <w:pPr>
      <w:tabs>
        <w:tab w:val="left" w:pos="1985"/>
      </w:tabs>
      <w:spacing w:before="170" w:after="480" w:line="258" w:lineRule="exact"/>
      <w:ind w:left="1985" w:hanging="1985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AbbildungNummerL">
    <w:name w:val="Abbildung NummerL"/>
    <w:basedOn w:val="AbbildungNummer"/>
    <w:next w:val="Normal"/>
    <w:rsid w:val="00B16171"/>
    <w:pPr>
      <w:tabs>
        <w:tab w:val="clear" w:pos="1985"/>
        <w:tab w:val="left" w:pos="-567"/>
      </w:tabs>
      <w:ind w:left="-567"/>
    </w:pPr>
  </w:style>
  <w:style w:type="paragraph" w:customStyle="1" w:styleId="AbbildungNummerR">
    <w:name w:val="Abbildung NummerR"/>
    <w:basedOn w:val="AbbildungNummer"/>
    <w:next w:val="Normal"/>
    <w:rsid w:val="00B16171"/>
    <w:pPr>
      <w:ind w:right="-2552"/>
    </w:pPr>
  </w:style>
  <w:style w:type="paragraph" w:customStyle="1" w:styleId="AbbildungL">
    <w:name w:val="AbbildungL"/>
    <w:basedOn w:val="Abbildung"/>
    <w:next w:val="AbbildungNummerL"/>
    <w:rsid w:val="00B16171"/>
    <w:pPr>
      <w:tabs>
        <w:tab w:val="clear" w:pos="851"/>
      </w:tabs>
      <w:ind w:left="-2381" w:firstLine="0"/>
    </w:pPr>
  </w:style>
  <w:style w:type="paragraph" w:customStyle="1" w:styleId="AbbildungR">
    <w:name w:val="AbbildungR"/>
    <w:basedOn w:val="AbbildungL"/>
    <w:rsid w:val="00B16171"/>
    <w:pPr>
      <w:ind w:left="170" w:right="-2381"/>
    </w:pPr>
  </w:style>
  <w:style w:type="paragraph" w:customStyle="1" w:styleId="AufzaehlungBuchstaben">
    <w:name w:val="AufzaehlungBuchstaben"/>
    <w:basedOn w:val="Normal"/>
    <w:rsid w:val="00B16171"/>
    <w:pPr>
      <w:tabs>
        <w:tab w:val="left" w:pos="284"/>
      </w:tabs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ufzaehlungBuchstabenT">
    <w:name w:val="AufzaehlungBuchstabenT"/>
    <w:basedOn w:val="AufzaehlungBuchstaben"/>
    <w:rsid w:val="00B16171"/>
    <w:pPr>
      <w:numPr>
        <w:numId w:val="15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AufzaehlungZahlen">
    <w:name w:val="AufzaehlungZahlen"/>
    <w:basedOn w:val="Normal"/>
    <w:rsid w:val="00B16171"/>
    <w:pPr>
      <w:numPr>
        <w:numId w:val="13"/>
      </w:numPr>
      <w:tabs>
        <w:tab w:val="left" w:pos="284"/>
      </w:tabs>
      <w:spacing w:before="160" w:line="258" w:lineRule="exact"/>
      <w:ind w:left="0" w:firstLine="0"/>
      <w:jc w:val="both"/>
    </w:pPr>
    <w:rPr>
      <w:kern w:val="18"/>
      <w:sz w:val="22"/>
      <w:szCs w:val="20"/>
      <w:lang w:eastAsia="en-US"/>
    </w:rPr>
  </w:style>
  <w:style w:type="paragraph" w:customStyle="1" w:styleId="AufzaehlungZahlenT">
    <w:name w:val="AufzaehlungZahlenT"/>
    <w:basedOn w:val="AufzaehlungZahlen"/>
    <w:rsid w:val="00B16171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utorFoto">
    <w:name w:val="Autor Foto"/>
    <w:basedOn w:val="Normal"/>
    <w:rsid w:val="00B16171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Autorbiographie">
    <w:name w:val="Autorbiographie"/>
    <w:basedOn w:val="Normal"/>
    <w:rsid w:val="00B16171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hAnsi="Arial"/>
      <w:kern w:val="18"/>
      <w:sz w:val="22"/>
      <w:szCs w:val="20"/>
      <w:lang w:eastAsia="en-US"/>
    </w:rPr>
  </w:style>
  <w:style w:type="paragraph" w:customStyle="1" w:styleId="Autorname">
    <w:name w:val="Autorname"/>
    <w:basedOn w:val="Normal"/>
    <w:next w:val="Autorbiographie"/>
    <w:rsid w:val="00B16171"/>
    <w:pPr>
      <w:spacing w:before="160" w:after="360" w:line="258" w:lineRule="exact"/>
      <w:ind w:right="-2552" w:firstLine="397"/>
      <w:jc w:val="right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Beispiel">
    <w:name w:val="Beispiel"/>
    <w:basedOn w:val="BodyText3"/>
    <w:rsid w:val="00B16171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Beitrag">
    <w:name w:val="Beitrag"/>
    <w:basedOn w:val="Normal"/>
    <w:rsid w:val="00B16171"/>
    <w:pPr>
      <w:pBdr>
        <w:top w:val="single" w:sz="6" w:space="6" w:color="000000"/>
        <w:bottom w:val="single" w:sz="6" w:space="6" w:color="000000"/>
      </w:pBdr>
      <w:spacing w:before="160" w:line="258" w:lineRule="exact"/>
      <w:ind w:right="-1588" w:firstLine="397"/>
      <w:jc w:val="both"/>
    </w:pPr>
    <w:rPr>
      <w:kern w:val="18"/>
      <w:sz w:val="22"/>
      <w:szCs w:val="20"/>
      <w:lang w:eastAsia="en-US"/>
    </w:rPr>
  </w:style>
  <w:style w:type="paragraph" w:customStyle="1" w:styleId="Inhalt-Seite">
    <w:name w:val="Inhalt-Seite"/>
    <w:basedOn w:val="Normal"/>
    <w:rsid w:val="00B16171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hAnsi="Arial"/>
      <w:kern w:val="18"/>
      <w:sz w:val="22"/>
      <w:szCs w:val="20"/>
      <w:lang w:eastAsia="en-US"/>
    </w:rPr>
  </w:style>
  <w:style w:type="paragraph" w:customStyle="1" w:styleId="BeitragTitel">
    <w:name w:val="BeitragTitel"/>
    <w:basedOn w:val="Inhalt-Seite"/>
    <w:rsid w:val="00B16171"/>
    <w:pPr>
      <w:pBdr>
        <w:top w:val="single" w:sz="4" w:space="11" w:color="auto"/>
      </w:pBdr>
    </w:pPr>
    <w:rPr>
      <w:b/>
    </w:rPr>
  </w:style>
  <w:style w:type="paragraph" w:customStyle="1" w:styleId="BeschriftungBreit">
    <w:name w:val="Beschriftung Breit"/>
    <w:basedOn w:val="Caption"/>
    <w:rsid w:val="00B16171"/>
    <w:pPr>
      <w:ind w:right="-1588"/>
    </w:pPr>
  </w:style>
  <w:style w:type="paragraph" w:customStyle="1" w:styleId="Blickfangpunkt1">
    <w:name w:val="Blickfangpunkt1"/>
    <w:basedOn w:val="Normal"/>
    <w:rsid w:val="00B16171"/>
    <w:pPr>
      <w:tabs>
        <w:tab w:val="left" w:pos="284"/>
      </w:tabs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Blickfangpunkt1T">
    <w:name w:val="Blickfangpunkt1T"/>
    <w:basedOn w:val="Blickfangpunkt1"/>
    <w:rsid w:val="00B16171"/>
    <w:pPr>
      <w:numPr>
        <w:numId w:val="16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Blickfangpunkt2">
    <w:name w:val="Blickfangpunkt2"/>
    <w:basedOn w:val="Blickfangpunkt1"/>
    <w:rsid w:val="00B16171"/>
  </w:style>
  <w:style w:type="paragraph" w:customStyle="1" w:styleId="Blickfangpunkt2T">
    <w:name w:val="Blickfangpunkt2T"/>
    <w:basedOn w:val="Blickfangpunkt2"/>
    <w:rsid w:val="00B16171"/>
    <w:pPr>
      <w:numPr>
        <w:numId w:val="17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ChecklisteB">
    <w:name w:val="ChecklisteB"/>
    <w:basedOn w:val="Checkliste"/>
    <w:rsid w:val="00B16171"/>
  </w:style>
  <w:style w:type="paragraph" w:customStyle="1" w:styleId="ChecklisteBF1">
    <w:name w:val="ChecklisteBF1"/>
    <w:basedOn w:val="Checkliste"/>
    <w:rsid w:val="00B16171"/>
    <w:pPr>
      <w:framePr w:w="8789" w:wrap="around" w:vAnchor="text" w:hAnchor="text" w:xAlign="inside" w:y="1"/>
      <w:numPr>
        <w:numId w:val="18"/>
      </w:numPr>
      <w:tabs>
        <w:tab w:val="left" w:pos="284"/>
      </w:tabs>
      <w:ind w:left="0" w:firstLine="0"/>
    </w:pPr>
  </w:style>
  <w:style w:type="paragraph" w:customStyle="1" w:styleId="ChecklisteBF2">
    <w:name w:val="ChecklisteBF2"/>
    <w:basedOn w:val="ChecklisteBF1"/>
    <w:rsid w:val="00B16171"/>
    <w:pPr>
      <w:framePr w:wrap="around"/>
      <w:numPr>
        <w:numId w:val="19"/>
      </w:numPr>
      <w:ind w:left="0" w:firstLine="0"/>
    </w:pPr>
  </w:style>
  <w:style w:type="paragraph" w:customStyle="1" w:styleId="ChecklisteZ">
    <w:name w:val="ChecklisteZ"/>
    <w:basedOn w:val="ChecklisteBF2"/>
    <w:rsid w:val="00B16171"/>
    <w:pPr>
      <w:framePr w:wrap="around"/>
      <w:numPr>
        <w:numId w:val="20"/>
      </w:numPr>
      <w:ind w:left="0" w:firstLine="0"/>
    </w:pPr>
  </w:style>
  <w:style w:type="paragraph" w:customStyle="1" w:styleId="ChecklisteBS">
    <w:name w:val="ChecklisteBS"/>
    <w:basedOn w:val="ChecklisteZ"/>
    <w:rsid w:val="00B16171"/>
    <w:pPr>
      <w:framePr w:wrap="around"/>
      <w:numPr>
        <w:numId w:val="21"/>
      </w:numPr>
      <w:ind w:left="0" w:firstLine="0"/>
    </w:pPr>
  </w:style>
  <w:style w:type="paragraph" w:customStyle="1" w:styleId="Dachzeile">
    <w:name w:val="Dachzeile"/>
    <w:basedOn w:val="Normal"/>
    <w:rsid w:val="00B16171"/>
    <w:pPr>
      <w:keepNext/>
      <w:keepLines/>
      <w:suppressAutoHyphens/>
      <w:spacing w:before="160" w:after="192" w:line="384" w:lineRule="exact"/>
      <w:ind w:right="-1985" w:firstLine="397"/>
    </w:pPr>
    <w:rPr>
      <w:rFonts w:ascii="Arial" w:hAnsi="Arial"/>
      <w:kern w:val="18"/>
      <w:sz w:val="22"/>
      <w:szCs w:val="20"/>
      <w:lang w:eastAsia="en-US"/>
    </w:rPr>
  </w:style>
  <w:style w:type="paragraph" w:customStyle="1" w:styleId="Formblatt">
    <w:name w:val="Formblatt"/>
    <w:basedOn w:val="Handout"/>
    <w:rsid w:val="00B16171"/>
  </w:style>
  <w:style w:type="paragraph" w:customStyle="1" w:styleId="HandoutNummer">
    <w:name w:val="Handout Nummer"/>
    <w:basedOn w:val="AbbildungNummer"/>
    <w:next w:val="Normal"/>
    <w:rsid w:val="00B16171"/>
    <w:pPr>
      <w:spacing w:before="0"/>
    </w:pPr>
  </w:style>
  <w:style w:type="paragraph" w:customStyle="1" w:styleId="FormblattNummer">
    <w:name w:val="Formblatt Nummer"/>
    <w:basedOn w:val="HandoutNummer"/>
    <w:next w:val="Normal"/>
    <w:rsid w:val="00B16171"/>
  </w:style>
  <w:style w:type="paragraph" w:customStyle="1" w:styleId="FormblattNummerL">
    <w:name w:val="Formblatt NummerL"/>
    <w:basedOn w:val="FormblattNummer"/>
    <w:next w:val="Normal"/>
    <w:rsid w:val="00B16171"/>
    <w:pPr>
      <w:tabs>
        <w:tab w:val="clear" w:pos="1985"/>
        <w:tab w:val="left" w:pos="-567"/>
      </w:tabs>
      <w:ind w:left="-567"/>
    </w:pPr>
  </w:style>
  <w:style w:type="paragraph" w:customStyle="1" w:styleId="FormblattNummerR">
    <w:name w:val="Formblatt NummerR"/>
    <w:basedOn w:val="FormblattNummer"/>
    <w:next w:val="Normal"/>
    <w:rsid w:val="00B16171"/>
    <w:pPr>
      <w:ind w:right="-2552"/>
    </w:pPr>
  </w:style>
  <w:style w:type="paragraph" w:customStyle="1" w:styleId="FormblattL">
    <w:name w:val="FormblattL"/>
    <w:basedOn w:val="Formblatt"/>
    <w:rsid w:val="00B16171"/>
    <w:pPr>
      <w:ind w:left="-2381"/>
    </w:pPr>
  </w:style>
  <w:style w:type="paragraph" w:customStyle="1" w:styleId="FormblattR">
    <w:name w:val="FormblattR"/>
    <w:basedOn w:val="FormblattL"/>
    <w:rsid w:val="00B16171"/>
    <w:pPr>
      <w:ind w:left="170" w:right="-2381"/>
    </w:pPr>
  </w:style>
  <w:style w:type="paragraph" w:customStyle="1" w:styleId="Fuzeilelinks">
    <w:name w:val="Fußzeile_links"/>
    <w:basedOn w:val="Footer"/>
    <w:rsid w:val="00B16171"/>
    <w:pPr>
      <w:pBdr>
        <w:top w:val="single" w:sz="4" w:space="8" w:color="auto"/>
      </w:pBdr>
      <w:tabs>
        <w:tab w:val="clear" w:pos="4153"/>
        <w:tab w:val="clear" w:pos="8306"/>
        <w:tab w:val="center" w:pos="1843"/>
        <w:tab w:val="right" w:pos="6237"/>
      </w:tabs>
      <w:spacing w:line="258" w:lineRule="exact"/>
      <w:ind w:left="-2552"/>
    </w:pPr>
    <w:rPr>
      <w:rFonts w:ascii="Arial" w:hAnsi="Arial"/>
      <w:spacing w:val="-6"/>
      <w:kern w:val="18"/>
      <w:sz w:val="16"/>
      <w:szCs w:val="20"/>
      <w:lang w:eastAsia="en-US"/>
    </w:rPr>
  </w:style>
  <w:style w:type="paragraph" w:customStyle="1" w:styleId="Fuzeilerechts">
    <w:name w:val="Fußzeile_rechts"/>
    <w:basedOn w:val="Footer"/>
    <w:rsid w:val="00B16171"/>
    <w:pPr>
      <w:pBdr>
        <w:top w:val="single" w:sz="4" w:space="8" w:color="auto"/>
      </w:pBdr>
      <w:tabs>
        <w:tab w:val="clear" w:pos="4153"/>
        <w:tab w:val="clear" w:pos="8306"/>
        <w:tab w:val="right" w:pos="8789"/>
      </w:tabs>
      <w:spacing w:line="258" w:lineRule="exact"/>
      <w:ind w:right="-2552"/>
    </w:pPr>
    <w:rPr>
      <w:rFonts w:ascii="Arial" w:hAnsi="Arial"/>
      <w:spacing w:val="-6"/>
      <w:kern w:val="18"/>
      <w:sz w:val="16"/>
      <w:szCs w:val="20"/>
      <w:lang w:eastAsia="en-US"/>
    </w:rPr>
  </w:style>
  <w:style w:type="paragraph" w:customStyle="1" w:styleId="Grafik">
    <w:name w:val="Grafik"/>
    <w:basedOn w:val="Normal"/>
    <w:rsid w:val="00B161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line="230" w:lineRule="atLeast"/>
      <w:ind w:left="57" w:right="57" w:firstLine="397"/>
      <w:jc w:val="center"/>
    </w:pPr>
    <w:rPr>
      <w:kern w:val="18"/>
      <w:sz w:val="22"/>
      <w:szCs w:val="20"/>
      <w:lang w:eastAsia="en-US"/>
    </w:rPr>
  </w:style>
  <w:style w:type="paragraph" w:customStyle="1" w:styleId="HandoutNummerL">
    <w:name w:val="Handout NummerL"/>
    <w:basedOn w:val="HandoutNummer"/>
    <w:next w:val="Normal"/>
    <w:rsid w:val="00B16171"/>
    <w:pPr>
      <w:tabs>
        <w:tab w:val="clear" w:pos="1985"/>
        <w:tab w:val="left" w:pos="-567"/>
      </w:tabs>
      <w:ind w:left="-567"/>
    </w:pPr>
  </w:style>
  <w:style w:type="paragraph" w:customStyle="1" w:styleId="HandoutNummerR">
    <w:name w:val="Handout NummerR"/>
    <w:basedOn w:val="HandoutNummer"/>
    <w:next w:val="Normal"/>
    <w:rsid w:val="00B16171"/>
    <w:pPr>
      <w:ind w:right="-2552"/>
    </w:pPr>
  </w:style>
  <w:style w:type="paragraph" w:customStyle="1" w:styleId="HandoutBF2">
    <w:name w:val="HandoutBF2"/>
    <w:basedOn w:val="Handout"/>
    <w:rsid w:val="00B16171"/>
    <w:pPr>
      <w:numPr>
        <w:numId w:val="22"/>
      </w:numPr>
      <w:tabs>
        <w:tab w:val="clear" w:pos="454"/>
        <w:tab w:val="num" w:pos="360"/>
      </w:tabs>
      <w:ind w:left="0" w:firstLine="0"/>
    </w:pPr>
  </w:style>
  <w:style w:type="paragraph" w:customStyle="1" w:styleId="HandoutBF1">
    <w:name w:val="HandoutBF1"/>
    <w:basedOn w:val="HandoutBF2"/>
    <w:rsid w:val="00B16171"/>
    <w:pPr>
      <w:numPr>
        <w:numId w:val="23"/>
      </w:numPr>
      <w:tabs>
        <w:tab w:val="left" w:pos="454"/>
      </w:tabs>
      <w:ind w:left="0" w:firstLine="0"/>
    </w:pPr>
  </w:style>
  <w:style w:type="paragraph" w:customStyle="1" w:styleId="HandoutL">
    <w:name w:val="HandoutL"/>
    <w:basedOn w:val="Handout"/>
    <w:rsid w:val="00B16171"/>
    <w:pPr>
      <w:ind w:left="-2381"/>
    </w:pPr>
  </w:style>
  <w:style w:type="paragraph" w:customStyle="1" w:styleId="HandoutBFL2">
    <w:name w:val="HandoutBFL2"/>
    <w:basedOn w:val="HandoutL"/>
    <w:rsid w:val="00B16171"/>
    <w:pPr>
      <w:numPr>
        <w:numId w:val="24"/>
      </w:numPr>
      <w:tabs>
        <w:tab w:val="clear" w:pos="454"/>
        <w:tab w:val="left" w:pos="-2098"/>
        <w:tab w:val="num" w:pos="360"/>
      </w:tabs>
      <w:ind w:left="0" w:firstLine="0"/>
    </w:pPr>
  </w:style>
  <w:style w:type="paragraph" w:customStyle="1" w:styleId="HandoutBFL1">
    <w:name w:val="HandoutBFL1"/>
    <w:basedOn w:val="HandoutBFL2"/>
    <w:rsid w:val="00B16171"/>
    <w:pPr>
      <w:numPr>
        <w:numId w:val="25"/>
      </w:numPr>
      <w:ind w:left="0" w:firstLine="0"/>
    </w:pPr>
  </w:style>
  <w:style w:type="paragraph" w:customStyle="1" w:styleId="HandoutBFR2">
    <w:name w:val="HandoutBFR2"/>
    <w:basedOn w:val="FormblattR"/>
    <w:rsid w:val="00B16171"/>
    <w:pPr>
      <w:numPr>
        <w:numId w:val="26"/>
      </w:numPr>
      <w:tabs>
        <w:tab w:val="clear" w:pos="454"/>
        <w:tab w:val="num" w:pos="360"/>
      </w:tabs>
      <w:ind w:left="0" w:firstLine="0"/>
    </w:pPr>
  </w:style>
  <w:style w:type="paragraph" w:customStyle="1" w:styleId="HandoutBFR1">
    <w:name w:val="HandoutBFR1"/>
    <w:basedOn w:val="HandoutBFR2"/>
    <w:rsid w:val="00B16171"/>
    <w:pPr>
      <w:numPr>
        <w:numId w:val="27"/>
      </w:numPr>
      <w:tabs>
        <w:tab w:val="left" w:pos="454"/>
      </w:tabs>
      <w:ind w:left="0" w:firstLine="0"/>
    </w:pPr>
  </w:style>
  <w:style w:type="paragraph" w:customStyle="1" w:styleId="HandoutZahlen">
    <w:name w:val="HandoutZahlen"/>
    <w:basedOn w:val="HandoutBF1"/>
    <w:rsid w:val="00B16171"/>
    <w:pPr>
      <w:numPr>
        <w:numId w:val="28"/>
      </w:numPr>
      <w:tabs>
        <w:tab w:val="clear" w:pos="530"/>
        <w:tab w:val="num" w:pos="360"/>
      </w:tabs>
      <w:ind w:left="0" w:firstLine="0"/>
    </w:pPr>
  </w:style>
  <w:style w:type="paragraph" w:customStyle="1" w:styleId="HandoutBS">
    <w:name w:val="HandoutBS"/>
    <w:basedOn w:val="HandoutZahlen"/>
    <w:rsid w:val="00B16171"/>
    <w:pPr>
      <w:numPr>
        <w:numId w:val="29"/>
      </w:numPr>
      <w:ind w:left="0" w:firstLine="0"/>
    </w:pPr>
  </w:style>
  <w:style w:type="paragraph" w:customStyle="1" w:styleId="HandoutZahlenL">
    <w:name w:val="HandoutZahlenL"/>
    <w:basedOn w:val="HandoutBFL1"/>
    <w:rsid w:val="00B16171"/>
    <w:pPr>
      <w:numPr>
        <w:numId w:val="30"/>
      </w:numPr>
      <w:tabs>
        <w:tab w:val="clear" w:pos="-2021"/>
        <w:tab w:val="num" w:pos="360"/>
      </w:tabs>
      <w:ind w:left="0" w:firstLine="0"/>
    </w:pPr>
  </w:style>
  <w:style w:type="paragraph" w:customStyle="1" w:styleId="HandoutBSL">
    <w:name w:val="HandoutBSL"/>
    <w:basedOn w:val="HandoutZahlenL"/>
    <w:rsid w:val="00B16171"/>
    <w:pPr>
      <w:numPr>
        <w:numId w:val="31"/>
      </w:numPr>
      <w:ind w:left="0" w:firstLine="0"/>
    </w:pPr>
  </w:style>
  <w:style w:type="paragraph" w:customStyle="1" w:styleId="HandoutZahlenR">
    <w:name w:val="HandoutZahlenR"/>
    <w:basedOn w:val="HandoutBFR2"/>
    <w:rsid w:val="00B16171"/>
    <w:pPr>
      <w:numPr>
        <w:numId w:val="32"/>
      </w:numPr>
      <w:tabs>
        <w:tab w:val="clear" w:pos="530"/>
        <w:tab w:val="num" w:pos="360"/>
        <w:tab w:val="left" w:pos="454"/>
      </w:tabs>
      <w:ind w:left="0" w:firstLine="0"/>
    </w:pPr>
  </w:style>
  <w:style w:type="paragraph" w:customStyle="1" w:styleId="HandoutBSR">
    <w:name w:val="HandoutBSR"/>
    <w:basedOn w:val="HandoutZahlenR"/>
    <w:rsid w:val="00B16171"/>
    <w:pPr>
      <w:numPr>
        <w:numId w:val="33"/>
      </w:numPr>
      <w:ind w:left="0" w:firstLine="0"/>
    </w:pPr>
  </w:style>
  <w:style w:type="paragraph" w:customStyle="1" w:styleId="HandoutR">
    <w:name w:val="HandoutR"/>
    <w:basedOn w:val="HandoutL"/>
    <w:rsid w:val="00B16171"/>
    <w:pPr>
      <w:ind w:left="170" w:right="-2381"/>
    </w:pPr>
  </w:style>
  <w:style w:type="paragraph" w:customStyle="1" w:styleId="InhaltPlatzhalter">
    <w:name w:val="Inhalt Platzhalter"/>
    <w:basedOn w:val="Normal"/>
    <w:rsid w:val="00B16171"/>
    <w:pPr>
      <w:pBdr>
        <w:bottom w:val="single" w:sz="8" w:space="1" w:color="auto"/>
      </w:pBdr>
      <w:spacing w:before="160" w:line="60" w:lineRule="atLeast"/>
      <w:ind w:right="-2552" w:firstLine="397"/>
      <w:jc w:val="both"/>
    </w:pPr>
    <w:rPr>
      <w:kern w:val="18"/>
      <w:sz w:val="6"/>
      <w:szCs w:val="20"/>
      <w:lang w:eastAsia="en-US"/>
    </w:rPr>
  </w:style>
  <w:style w:type="paragraph" w:customStyle="1" w:styleId="InhaltPlatzhalterL">
    <w:name w:val="Inhalt PlatzhalterL"/>
    <w:basedOn w:val="InhaltPlatzhalter"/>
    <w:rsid w:val="00B16171"/>
    <w:pPr>
      <w:ind w:left="-2552" w:right="0"/>
    </w:pPr>
  </w:style>
  <w:style w:type="paragraph" w:customStyle="1" w:styleId="InhaltKasten">
    <w:name w:val="Inhalt_Kasten"/>
    <w:basedOn w:val="Kasten"/>
    <w:rsid w:val="00B16171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Kastenbreit">
    <w:name w:val="Kasten breit"/>
    <w:basedOn w:val="Kasten"/>
    <w:rsid w:val="00B16171"/>
    <w:pPr>
      <w:pBdr>
        <w:left w:val="single" w:sz="6" w:space="7" w:color="auto"/>
      </w:pBdr>
      <w:ind w:right="-2381"/>
    </w:pPr>
  </w:style>
  <w:style w:type="paragraph" w:customStyle="1" w:styleId="KastenBullet">
    <w:name w:val="Kasten Bullet"/>
    <w:basedOn w:val="Kasten"/>
    <w:rsid w:val="00B16171"/>
    <w:pPr>
      <w:ind w:left="454" w:hanging="284"/>
    </w:pPr>
  </w:style>
  <w:style w:type="paragraph" w:customStyle="1" w:styleId="KastenSchattiert">
    <w:name w:val="Kasten Schattiert"/>
    <w:basedOn w:val="Kasten"/>
    <w:rsid w:val="00B16171"/>
    <w:pPr>
      <w:shd w:val="pct10" w:color="auto" w:fill="FFFFFF"/>
    </w:pPr>
  </w:style>
  <w:style w:type="paragraph" w:customStyle="1" w:styleId="KastenSchattiertFett">
    <w:name w:val="Kasten Schattiert Fett"/>
    <w:basedOn w:val="KastenSchattiert"/>
    <w:rsid w:val="00B16171"/>
    <w:pPr>
      <w:numPr>
        <w:numId w:val="34"/>
      </w:numPr>
      <w:shd w:val="pct20" w:color="auto" w:fill="FFFFFF"/>
      <w:ind w:left="0" w:firstLine="0"/>
    </w:pPr>
    <w:rPr>
      <w:b/>
    </w:rPr>
  </w:style>
  <w:style w:type="paragraph" w:customStyle="1" w:styleId="KastenBlickfang">
    <w:name w:val="Kasten_Blickfang"/>
    <w:basedOn w:val="Kasten"/>
    <w:rsid w:val="00B16171"/>
    <w:pPr>
      <w:numPr>
        <w:numId w:val="35"/>
      </w:numPr>
      <w:tabs>
        <w:tab w:val="clear" w:pos="198"/>
        <w:tab w:val="num" w:pos="360"/>
      </w:tabs>
      <w:ind w:left="0" w:firstLine="0"/>
    </w:pPr>
  </w:style>
  <w:style w:type="paragraph" w:customStyle="1" w:styleId="KastenCourier">
    <w:name w:val="KastenCourier"/>
    <w:basedOn w:val="Kasten"/>
    <w:rsid w:val="00B16171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Kopfzeilerechts">
    <w:name w:val="Kopfzeile rechts"/>
    <w:basedOn w:val="Header"/>
    <w:rsid w:val="00B16171"/>
    <w:pPr>
      <w:pBdr>
        <w:bottom w:val="single" w:sz="4" w:space="5" w:color="auto"/>
      </w:pBdr>
      <w:tabs>
        <w:tab w:val="right" w:pos="8789"/>
      </w:tabs>
      <w:spacing w:line="250" w:lineRule="exact"/>
      <w:ind w:right="-2552"/>
      <w:jc w:val="left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Kopfzeileerste">
    <w:name w:val="Kopfzeile erste"/>
    <w:basedOn w:val="Kopfzeilerechts"/>
    <w:rsid w:val="00B16171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Kopfzeilelinks">
    <w:name w:val="Kopfzeile links"/>
    <w:basedOn w:val="Header"/>
    <w:rsid w:val="00B16171"/>
    <w:pPr>
      <w:pBdr>
        <w:bottom w:val="single" w:sz="4" w:space="5" w:color="auto"/>
      </w:pBdr>
      <w:tabs>
        <w:tab w:val="right" w:pos="6237"/>
      </w:tabs>
      <w:spacing w:line="250" w:lineRule="exact"/>
      <w:ind w:left="-2552"/>
      <w:jc w:val="both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Kopfzeilelinks2Zeile">
    <w:name w:val="Kopfzeile links_2 Zeile"/>
    <w:basedOn w:val="Kopfzeilelinks"/>
    <w:rsid w:val="00B16171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Kopfzeilerechts2Zeile">
    <w:name w:val="Kopfzeile rechts_2 Zeile"/>
    <w:basedOn w:val="Kopfzeilerechts"/>
    <w:rsid w:val="00B16171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Literatur">
    <w:name w:val="Literatur"/>
    <w:basedOn w:val="Normal"/>
    <w:rsid w:val="00B16171"/>
    <w:pPr>
      <w:tabs>
        <w:tab w:val="left" w:pos="397"/>
      </w:tabs>
      <w:spacing w:before="160" w:after="110" w:line="220" w:lineRule="exact"/>
      <w:ind w:firstLine="397"/>
      <w:outlineLvl w:val="8"/>
    </w:pPr>
    <w:rPr>
      <w:kern w:val="18"/>
      <w:sz w:val="18"/>
      <w:szCs w:val="20"/>
      <w:lang w:eastAsia="en-US"/>
    </w:rPr>
  </w:style>
  <w:style w:type="paragraph" w:customStyle="1" w:styleId="LiteraturTitel">
    <w:name w:val="Literatur_Titel"/>
    <w:basedOn w:val="Normal"/>
    <w:next w:val="Literatur"/>
    <w:rsid w:val="00B16171"/>
    <w:pPr>
      <w:spacing w:before="567" w:line="258" w:lineRule="exact"/>
      <w:ind w:firstLine="397"/>
      <w:jc w:val="both"/>
    </w:pPr>
    <w:rPr>
      <w:rFonts w:ascii="Arial" w:hAnsi="Arial"/>
      <w:b/>
      <w:kern w:val="18"/>
      <w:sz w:val="22"/>
      <w:szCs w:val="20"/>
      <w:lang w:eastAsia="en-US"/>
    </w:rPr>
  </w:style>
  <w:style w:type="paragraph" w:customStyle="1" w:styleId="NeueSeite">
    <w:name w:val="NeueSeite"/>
    <w:basedOn w:val="Normal"/>
    <w:rsid w:val="00B16171"/>
    <w:pPr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character" w:customStyle="1" w:styleId="Schraffur">
    <w:name w:val="Schraffur"/>
    <w:rsid w:val="00B16171"/>
    <w:rPr>
      <w:shd w:val="pct20" w:color="auto" w:fill="FFFFFF"/>
    </w:rPr>
  </w:style>
  <w:style w:type="paragraph" w:customStyle="1" w:styleId="Seite">
    <w:name w:val="Seite"/>
    <w:basedOn w:val="Normal"/>
    <w:rsid w:val="00B16171"/>
    <w:pPr>
      <w:framePr w:w="567" w:h="851" w:hRule="exact" w:hSpace="1304" w:wrap="around" w:vAnchor="page" w:hAnchor="page" w:xAlign="outside" w:y="2553"/>
      <w:shd w:val="pct15" w:color="auto" w:fill="FFFFFF"/>
      <w:tabs>
        <w:tab w:val="left" w:pos="170"/>
      </w:tabs>
      <w:spacing w:before="160" w:line="280" w:lineRule="atLeast"/>
      <w:ind w:firstLine="397"/>
    </w:pPr>
    <w:rPr>
      <w:b/>
      <w:kern w:val="18"/>
      <w:sz w:val="22"/>
      <w:szCs w:val="20"/>
      <w:lang w:eastAsia="en-US"/>
    </w:rPr>
  </w:style>
  <w:style w:type="paragraph" w:customStyle="1" w:styleId="Seiterechts">
    <w:name w:val="Seite_rechts"/>
    <w:basedOn w:val="Normal"/>
    <w:rsid w:val="00B16171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line="280" w:lineRule="atLeast"/>
      <w:ind w:firstLine="397"/>
    </w:pPr>
    <w:rPr>
      <w:rFonts w:ascii="Arial" w:hAnsi="Arial"/>
      <w:color w:val="000000"/>
      <w:kern w:val="18"/>
      <w:sz w:val="36"/>
      <w:szCs w:val="20"/>
      <w:lang w:eastAsia="en-US"/>
    </w:rPr>
  </w:style>
  <w:style w:type="paragraph" w:customStyle="1" w:styleId="Seitelinks">
    <w:name w:val="Seite_links"/>
    <w:basedOn w:val="Seiterechts"/>
    <w:rsid w:val="00B16171"/>
    <w:pPr>
      <w:framePr w:wrap="around"/>
      <w:tabs>
        <w:tab w:val="clear" w:pos="794"/>
        <w:tab w:val="left" w:pos="397"/>
      </w:tabs>
    </w:pPr>
  </w:style>
  <w:style w:type="character" w:customStyle="1" w:styleId="Seitennummer">
    <w:name w:val="Seitennummer"/>
    <w:rsid w:val="00B16171"/>
    <w:rPr>
      <w:sz w:val="19"/>
    </w:rPr>
  </w:style>
  <w:style w:type="character" w:customStyle="1" w:styleId="Seitenzahloben">
    <w:name w:val="Seitenzahl_oben"/>
    <w:rsid w:val="00B16171"/>
    <w:rPr>
      <w:b/>
    </w:rPr>
  </w:style>
  <w:style w:type="paragraph" w:customStyle="1" w:styleId="Werktitel">
    <w:name w:val="Werktitel"/>
    <w:basedOn w:val="Normal"/>
    <w:rsid w:val="00B16171"/>
    <w:pPr>
      <w:keepNext/>
      <w:keepLines/>
      <w:suppressAutoHyphens/>
      <w:spacing w:before="160" w:after="60" w:line="384" w:lineRule="exact"/>
      <w:ind w:right="-1985" w:firstLine="397"/>
    </w:pPr>
    <w:rPr>
      <w:rFonts w:ascii="Arial" w:hAnsi="Arial"/>
      <w:b/>
      <w:kern w:val="18"/>
      <w:sz w:val="32"/>
      <w:szCs w:val="20"/>
      <w:lang w:eastAsia="en-US"/>
    </w:rPr>
  </w:style>
  <w:style w:type="paragraph" w:customStyle="1" w:styleId="StandardKursiv">
    <w:name w:val="Standard Kursiv"/>
    <w:basedOn w:val="Normal"/>
    <w:rsid w:val="00B16171"/>
    <w:pPr>
      <w:spacing w:before="160" w:line="258" w:lineRule="exact"/>
      <w:ind w:firstLine="397"/>
      <w:jc w:val="both"/>
    </w:pPr>
    <w:rPr>
      <w:i/>
      <w:kern w:val="18"/>
      <w:sz w:val="22"/>
      <w:szCs w:val="20"/>
      <w:lang w:eastAsia="en-US"/>
    </w:rPr>
  </w:style>
  <w:style w:type="paragraph" w:customStyle="1" w:styleId="TabelleGesamteSatzbreite">
    <w:name w:val="Tabelle Gesamte Satzbreite"/>
    <w:basedOn w:val="Normal"/>
    <w:rsid w:val="00B16171"/>
    <w:pPr>
      <w:shd w:val="solid" w:color="FFFFFF" w:fill="FFFFFF"/>
      <w:spacing w:before="160" w:line="258" w:lineRule="exact"/>
      <w:ind w:firstLine="397"/>
      <w:jc w:val="both"/>
    </w:pPr>
    <w:rPr>
      <w:kern w:val="18"/>
      <w:sz w:val="22"/>
      <w:szCs w:val="20"/>
      <w:lang w:eastAsia="en-US"/>
    </w:rPr>
  </w:style>
  <w:style w:type="paragraph" w:customStyle="1" w:styleId="TabelleNummerBL">
    <w:name w:val="Tabelle NummerBL"/>
    <w:basedOn w:val="TabelleNummerB"/>
    <w:rsid w:val="00B16171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TabelleNummerBR">
    <w:name w:val="Tabelle NummerBR"/>
    <w:basedOn w:val="TabelleNummerBL"/>
    <w:rsid w:val="00B16171"/>
    <w:pPr>
      <w:tabs>
        <w:tab w:val="clear" w:pos="-567"/>
        <w:tab w:val="left" w:pos="1985"/>
      </w:tabs>
      <w:ind w:left="1985" w:right="-2552"/>
    </w:pPr>
  </w:style>
  <w:style w:type="paragraph" w:customStyle="1" w:styleId="Tabellentext">
    <w:name w:val="Tabellentext"/>
    <w:basedOn w:val="Normal"/>
    <w:rsid w:val="00B16171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hAnsi="Arial"/>
      <w:kern w:val="18"/>
      <w:sz w:val="19"/>
      <w:szCs w:val="20"/>
      <w:lang w:eastAsia="en-US"/>
    </w:rPr>
  </w:style>
  <w:style w:type="paragraph" w:customStyle="1" w:styleId="TabellentextB">
    <w:name w:val="TabellentextB"/>
    <w:basedOn w:val="Tabellentext"/>
    <w:rsid w:val="00B16171"/>
    <w:pPr>
      <w:framePr w:w="0" w:wrap="auto" w:vAnchor="margin" w:xAlign="left" w:yAlign="inline"/>
      <w:spacing w:before="60" w:after="60"/>
    </w:pPr>
  </w:style>
  <w:style w:type="paragraph" w:customStyle="1" w:styleId="TabellentextN">
    <w:name w:val="TabellentextN"/>
    <w:basedOn w:val="Tabellentext"/>
    <w:rsid w:val="00B16171"/>
    <w:pPr>
      <w:framePr w:w="0" w:wrap="auto" w:vAnchor="margin" w:xAlign="left" w:yAlign="inline"/>
      <w:spacing w:before="60" w:after="60"/>
    </w:pPr>
  </w:style>
  <w:style w:type="paragraph" w:customStyle="1" w:styleId="TabellentextTitel">
    <w:name w:val="TabellentextTitel"/>
    <w:basedOn w:val="Tabellentext"/>
    <w:rsid w:val="00B16171"/>
    <w:pPr>
      <w:framePr w:w="0" w:wrap="auto" w:vAnchor="margin" w:xAlign="left" w:yAlign="inline"/>
    </w:pPr>
    <w:rPr>
      <w:b/>
    </w:rPr>
  </w:style>
  <w:style w:type="paragraph" w:customStyle="1" w:styleId="TabellentextTitelB">
    <w:name w:val="TabellentextTitelB"/>
    <w:basedOn w:val="TabellentextB"/>
    <w:rsid w:val="00B16171"/>
    <w:rPr>
      <w:b/>
    </w:rPr>
  </w:style>
  <w:style w:type="paragraph" w:customStyle="1" w:styleId="TabellentextTitelN">
    <w:name w:val="TabellentextTitelN"/>
    <w:basedOn w:val="TabellentextN"/>
    <w:rsid w:val="00B16171"/>
    <w:rPr>
      <w:b/>
    </w:rPr>
  </w:style>
  <w:style w:type="paragraph" w:customStyle="1" w:styleId="Tip">
    <w:name w:val="Tip"/>
    <w:basedOn w:val="Marginalie"/>
    <w:rsid w:val="00B16171"/>
    <w:pPr>
      <w:framePr w:wrap="around" w:anchorLock="0"/>
      <w:jc w:val="center"/>
    </w:pPr>
    <w:rPr>
      <w:b w:val="0"/>
      <w:noProof/>
    </w:rPr>
  </w:style>
  <w:style w:type="paragraph" w:customStyle="1" w:styleId="Werkuntertitel">
    <w:name w:val="Werkuntertitel"/>
    <w:basedOn w:val="Normal"/>
    <w:rsid w:val="00B16171"/>
    <w:pPr>
      <w:spacing w:before="240" w:after="408" w:line="288" w:lineRule="exact"/>
      <w:ind w:right="-1985" w:firstLine="397"/>
    </w:pPr>
    <w:rPr>
      <w:rFonts w:ascii="Arial" w:hAnsi="Arial"/>
      <w:b/>
      <w:kern w:val="18"/>
      <w:szCs w:val="20"/>
      <w:lang w:eastAsia="en-US"/>
    </w:rPr>
  </w:style>
  <w:style w:type="paragraph" w:customStyle="1" w:styleId="ZielTipp">
    <w:name w:val="Ziel/Tipp"/>
    <w:basedOn w:val="BodyText2"/>
    <w:autoRedefine/>
    <w:rsid w:val="00B16171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Zwischentitel">
    <w:name w:val="Zwischentitel"/>
    <w:basedOn w:val="Normal"/>
    <w:rsid w:val="00B16171"/>
    <w:pPr>
      <w:keepNext/>
      <w:keepLines/>
      <w:spacing w:before="240" w:line="228" w:lineRule="exact"/>
    </w:pPr>
    <w:rPr>
      <w:rFonts w:ascii="Arial" w:hAnsi="Arial"/>
      <w:b/>
      <w:kern w:val="18"/>
      <w:sz w:val="19"/>
      <w:szCs w:val="20"/>
      <w:lang w:eastAsia="en-US"/>
    </w:rPr>
  </w:style>
  <w:style w:type="paragraph" w:customStyle="1" w:styleId="ZwischentitelBlick">
    <w:name w:val="Zwischentitel_Blick"/>
    <w:basedOn w:val="Zwischentitel"/>
    <w:rsid w:val="00B16171"/>
    <w:pPr>
      <w:numPr>
        <w:numId w:val="36"/>
      </w:numPr>
      <w:tabs>
        <w:tab w:val="clear" w:pos="397"/>
        <w:tab w:val="num" w:pos="360"/>
        <w:tab w:val="left" w:pos="454"/>
      </w:tabs>
      <w:ind w:left="0" w:firstLine="0"/>
    </w:pPr>
  </w:style>
  <w:style w:type="paragraph" w:customStyle="1" w:styleId="PictureR">
    <w:name w:val="PictureR"/>
    <w:basedOn w:val="Marginalie"/>
    <w:rsid w:val="00B16171"/>
    <w:pPr>
      <w:framePr w:w="1573" w:hSpace="0" w:wrap="around" w:vAnchor="margin" w:hAnchor="margin" w:x="4550"/>
      <w:pBdr>
        <w:top w:val="none" w:sz="0" w:space="0" w:color="auto"/>
        <w:bottom w:val="none" w:sz="0" w:space="0" w:color="auto"/>
      </w:pBdr>
      <w:spacing w:line="240" w:lineRule="auto"/>
      <w:jc w:val="center"/>
    </w:pPr>
    <w:rPr>
      <w:lang w:val="en-US"/>
    </w:rPr>
  </w:style>
  <w:style w:type="paragraph" w:customStyle="1" w:styleId="PictureL">
    <w:name w:val="PictureL"/>
    <w:basedOn w:val="afff"/>
    <w:rsid w:val="00B16171"/>
    <w:pPr>
      <w:ind w:left="4706" w:right="-2268" w:firstLine="0"/>
      <w:jc w:val="left"/>
    </w:pPr>
  </w:style>
  <w:style w:type="paragraph" w:customStyle="1" w:styleId="affff5">
    <w:name w:val="Стил"/>
    <w:rsid w:val="00B16171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12">
    <w:name w:val="Пример1"/>
    <w:basedOn w:val="Normal"/>
    <w:rsid w:val="00B16171"/>
    <w:pPr>
      <w:spacing w:line="258" w:lineRule="exact"/>
      <w:jc w:val="both"/>
    </w:pPr>
    <w:rPr>
      <w:i/>
      <w:kern w:val="18"/>
      <w:sz w:val="22"/>
      <w:szCs w:val="20"/>
      <w:lang w:val="en-US" w:eastAsia="en-US"/>
    </w:rPr>
  </w:style>
  <w:style w:type="paragraph" w:customStyle="1" w:styleId="Style1">
    <w:name w:val="Style1"/>
    <w:rsid w:val="00B16171"/>
    <w:pPr>
      <w:spacing w:line="300" w:lineRule="exact"/>
      <w:jc w:val="center"/>
    </w:pPr>
    <w:rPr>
      <w:rFonts w:ascii="Arial Narrow" w:hAnsi="Arial Narrow" w:cs="Arial"/>
      <w:b/>
      <w:bCs/>
      <w:kern w:val="18"/>
      <w:sz w:val="32"/>
      <w:lang w:eastAsia="en-US"/>
    </w:rPr>
  </w:style>
  <w:style w:type="paragraph" w:customStyle="1" w:styleId="Style2">
    <w:name w:val="Style2"/>
    <w:rsid w:val="00B16171"/>
    <w:pPr>
      <w:framePr w:w="794" w:h="907" w:hRule="exact" w:wrap="around" w:vAnchor="page" w:hAnchor="page" w:x="9697" w:y="6522" w:anchorLock="1"/>
      <w:spacing w:line="320" w:lineRule="exact"/>
      <w:jc w:val="center"/>
    </w:pPr>
    <w:rPr>
      <w:rFonts w:ascii="Arial Narrow" w:hAnsi="Arial Narrow" w:cs="Arial"/>
      <w:b/>
      <w:w w:val="80"/>
      <w:kern w:val="18"/>
      <w:sz w:val="28"/>
      <w:szCs w:val="28"/>
      <w:lang w:val="en-US" w:eastAsia="en-US"/>
    </w:rPr>
  </w:style>
  <w:style w:type="paragraph" w:customStyle="1" w:styleId="Style3">
    <w:name w:val="Style3"/>
    <w:rsid w:val="00B16171"/>
    <w:pPr>
      <w:spacing w:line="258" w:lineRule="exact"/>
      <w:jc w:val="center"/>
    </w:pPr>
    <w:rPr>
      <w:rFonts w:ascii="Arial" w:hAnsi="Arial" w:cs="Arial"/>
      <w:kern w:val="18"/>
      <w:lang w:eastAsia="en-US"/>
    </w:rPr>
  </w:style>
  <w:style w:type="paragraph" w:customStyle="1" w:styleId="Style4">
    <w:name w:val="Style4"/>
    <w:rsid w:val="00B16171"/>
    <w:pPr>
      <w:spacing w:line="300" w:lineRule="exact"/>
      <w:jc w:val="center"/>
    </w:pPr>
    <w:rPr>
      <w:rFonts w:ascii="Arial Narrow" w:hAnsi="Arial Narrow" w:cs="Arial"/>
      <w:b/>
      <w:bCs/>
      <w:kern w:val="18"/>
      <w:sz w:val="32"/>
      <w:lang w:eastAsia="en-US"/>
    </w:rPr>
  </w:style>
  <w:style w:type="paragraph" w:customStyle="1" w:styleId="Style5">
    <w:name w:val="Style5"/>
    <w:rsid w:val="00B16171"/>
    <w:pPr>
      <w:framePr w:w="794" w:h="907" w:hRule="exact" w:wrap="around" w:vAnchor="page" w:hAnchor="page" w:x="9697" w:y="6522" w:anchorLock="1"/>
      <w:spacing w:line="320" w:lineRule="exact"/>
      <w:jc w:val="center"/>
    </w:pPr>
    <w:rPr>
      <w:rFonts w:ascii="Arial Narrow" w:hAnsi="Arial Narrow" w:cs="Arial"/>
      <w:b/>
      <w:w w:val="80"/>
      <w:kern w:val="18"/>
      <w:sz w:val="28"/>
      <w:szCs w:val="28"/>
      <w:lang w:val="en-US" w:eastAsia="en-US"/>
    </w:rPr>
  </w:style>
  <w:style w:type="paragraph" w:customStyle="1" w:styleId="Style6">
    <w:name w:val="Style6"/>
    <w:rsid w:val="00B16171"/>
    <w:pPr>
      <w:spacing w:line="258" w:lineRule="exact"/>
      <w:jc w:val="center"/>
    </w:pPr>
    <w:rPr>
      <w:rFonts w:ascii="Arial" w:hAnsi="Arial" w:cs="Arial"/>
      <w:kern w:val="18"/>
      <w:lang w:eastAsia="en-US"/>
    </w:rPr>
  </w:style>
  <w:style w:type="character" w:customStyle="1" w:styleId="Heading1Char">
    <w:name w:val="Heading 1 Char"/>
    <w:link w:val="Heading1"/>
    <w:rsid w:val="0092181E"/>
    <w:rPr>
      <w:b/>
      <w:bCs/>
      <w:caps/>
      <w:sz w:val="24"/>
    </w:rPr>
  </w:style>
  <w:style w:type="character" w:customStyle="1" w:styleId="TitleChar">
    <w:name w:val="Title Char"/>
    <w:locked/>
    <w:rsid w:val="00D23907"/>
    <w:rPr>
      <w:rFonts w:ascii="Antiqua" w:hAnsi="Antiqua" w:cs="Times New Roman"/>
      <w:sz w:val="20"/>
      <w:szCs w:val="20"/>
      <w:lang w:val="en-US"/>
    </w:rPr>
  </w:style>
  <w:style w:type="character" w:customStyle="1" w:styleId="HeaderChar">
    <w:name w:val="Header Char"/>
    <w:link w:val="Header"/>
    <w:locked/>
    <w:rsid w:val="000C4A53"/>
    <w:rPr>
      <w:b/>
      <w:sz w:val="24"/>
      <w:szCs w:val="24"/>
      <w:lang w:val="en-US" w:eastAsia="bg-BG" w:bidi="ar-SA"/>
    </w:rPr>
  </w:style>
  <w:style w:type="character" w:customStyle="1" w:styleId="apple-converted-space">
    <w:name w:val="apple-converted-space"/>
    <w:basedOn w:val="DefaultParagraphFont"/>
    <w:rsid w:val="00557B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8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terina\Application%20Data\Microsoft\Templates\CD_D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C69F98-E9F2-4E49-B392-76E8C570C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CD_DG</Template>
  <TotalTime>912</TotalTime>
  <Pages>1</Pages>
  <Words>2085</Words>
  <Characters>11890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Годишен план за дейността</vt:lpstr>
    </vt:vector>
  </TitlesOfParts>
  <Company>Hewlett-Packard Company</Company>
  <LinksUpToDate>false</LinksUpToDate>
  <CharactersWithSpaces>13948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Годишен план за дейността</dc:title>
  <dc:creator>РААБЕ ЕООД</dc:creator>
  <cp:lastModifiedBy>Admin</cp:lastModifiedBy>
  <cp:revision>45</cp:revision>
  <cp:lastPrinted>2021-09-15T07:11:00Z</cp:lastPrinted>
  <dcterms:created xsi:type="dcterms:W3CDTF">2014-11-14T07:19:00Z</dcterms:created>
  <dcterms:modified xsi:type="dcterms:W3CDTF">2022-09-30T12:20:00Z</dcterms:modified>
</cp:coreProperties>
</file>